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38C3F" w14:textId="7ACD1350" w:rsidR="00977C4A" w:rsidRPr="00977C4A" w:rsidRDefault="00F53568" w:rsidP="00977C4A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F05202B" wp14:editId="6D685307">
                <wp:simplePos x="0" y="0"/>
                <wp:positionH relativeFrom="page">
                  <wp:posOffset>609600</wp:posOffset>
                </wp:positionH>
                <wp:positionV relativeFrom="page">
                  <wp:posOffset>133350</wp:posOffset>
                </wp:positionV>
                <wp:extent cx="2457450" cy="2543175"/>
                <wp:effectExtent l="19050" t="76200" r="76200" b="9525"/>
                <wp:wrapNone/>
                <wp:docPr id="3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745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B7C81" w14:textId="77777777" w:rsidR="00A537EB" w:rsidRPr="0008783C" w:rsidRDefault="00390ED9" w:rsidP="00390ED9">
                            <w:pPr>
                              <w:pStyle w:val="4"/>
                              <w:shd w:val="clear" w:color="auto" w:fill="F2DBDB" w:themeFill="accent2" w:themeFillTint="33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8783C">
                              <w:rPr>
                                <w:sz w:val="24"/>
                                <w:szCs w:val="24"/>
                                <w:lang w:val="ru-RU"/>
                              </w:rPr>
                              <w:t>Вся деятельность в учреждении осуществляется с учетом запросов обучаю</w:t>
                            </w:r>
                            <w:r w:rsidRPr="002061F2">
                              <w:rPr>
                                <w:sz w:val="24"/>
                                <w:szCs w:val="24"/>
                                <w:lang w:val="ru-RU"/>
                              </w:rPr>
                              <w:t>щ</w:t>
                            </w:r>
                            <w:r w:rsidRPr="0008783C">
                              <w:rPr>
                                <w:sz w:val="24"/>
                                <w:szCs w:val="24"/>
                                <w:lang w:val="ru-RU"/>
                              </w:rPr>
                              <w:t>ихся, потребностей семьи, особенностей национально-культурных традиций, как в разновозрастных, так и одновозрастных объединениях посредством реализации дополнительных общеобразовательных (общеразвивающих) программ по 5 направленностям: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F05202B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margin-left:48pt;margin-top:10.5pt;width:193.5pt;height:200.2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" filled="f" stroked="f" strokeweight="0" insetpen="t">
                <v:shadow on="t" color="black" opacity="26214f" origin="-.5,.5" offset=".74836mm,-.74836mm"/>
                <o:lock v:ext="edit" shapetype="t"/>
                <v:textbox inset="2.85pt,2.85pt,2.85pt,2.85pt">
                  <w:txbxContent>
                    <w:p w14:paraId="56EB7C81" w14:textId="77777777" w:rsidR="00A537EB" w:rsidRPr="0008783C" w:rsidRDefault="00390ED9" w:rsidP="00390ED9">
                      <w:pPr>
                        <w:pStyle w:val="4"/>
                        <w:shd w:val="clear" w:color="auto" w:fill="F2DBDB" w:themeFill="accent2" w:themeFillTint="33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08783C">
                        <w:rPr>
                          <w:sz w:val="24"/>
                          <w:szCs w:val="24"/>
                          <w:lang w:val="ru-RU"/>
                        </w:rPr>
                        <w:t>Вся деятельность в учреждении осуществляется с учетом запросов обучаю</w:t>
                      </w:r>
                      <w:r w:rsidRPr="002061F2">
                        <w:rPr>
                          <w:sz w:val="24"/>
                          <w:szCs w:val="24"/>
                          <w:lang w:val="ru-RU"/>
                        </w:rPr>
                        <w:t>щ</w:t>
                      </w:r>
                      <w:r w:rsidRPr="0008783C">
                        <w:rPr>
                          <w:sz w:val="24"/>
                          <w:szCs w:val="24"/>
                          <w:lang w:val="ru-RU"/>
                        </w:rPr>
                        <w:t>ихся, потребностей семьи, особенностей национально-культурных традиций, как в разновозрастных, так и одновозрастных объединениях посредством реализации дополнительных общеобразовательных (общеразвивающих) программ по 5 направленностям: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294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5D45B4F3" wp14:editId="563BB5C1">
                <wp:simplePos x="0" y="0"/>
                <wp:positionH relativeFrom="page">
                  <wp:posOffset>7610475</wp:posOffset>
                </wp:positionH>
                <wp:positionV relativeFrom="page">
                  <wp:posOffset>361949</wp:posOffset>
                </wp:positionV>
                <wp:extent cx="2534285" cy="3114675"/>
                <wp:effectExtent l="152400" t="152400" r="151765" b="161925"/>
                <wp:wrapNone/>
                <wp:docPr id="30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4285" cy="3114675"/>
                        </a:xfrm>
                        <a:prstGeom prst="rect">
                          <a:avLst/>
                        </a:prstGeom>
                        <a:noFill/>
                        <a:ln w="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3EAD78" w14:textId="77777777" w:rsidR="0053294D" w:rsidRDefault="00977C4A" w:rsidP="00954BC0">
                            <w:pPr>
                              <w:pStyle w:val="a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977C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="007E31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униципальное </w:t>
                            </w:r>
                            <w:r w:rsidR="007249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автономное</w:t>
                            </w:r>
                            <w:r w:rsidR="007E31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учреждение</w:t>
                            </w:r>
                            <w:r w:rsidRPr="00977C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7E31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дополнительного образования </w:t>
                            </w:r>
                          </w:p>
                          <w:p w14:paraId="2591BFF8" w14:textId="77777777" w:rsidR="00924BA4" w:rsidRPr="0008783C" w:rsidRDefault="00977C4A" w:rsidP="00954BC0">
                            <w:pPr>
                              <w:pStyle w:val="a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977C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«Дом </w:t>
                            </w:r>
                            <w:r w:rsidR="007249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детского творчества</w:t>
                            </w:r>
                            <w:r w:rsidRPr="00977C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»</w:t>
                            </w:r>
                            <w:r w:rsidR="00954BC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977C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Ивнянского</w:t>
                            </w:r>
                            <w:proofErr w:type="spellEnd"/>
                            <w:r w:rsidRPr="00977C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района Белгородской</w:t>
                            </w:r>
                            <w:r w:rsidR="0008783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области</w:t>
                            </w:r>
                          </w:p>
                          <w:p w14:paraId="637E4BBB" w14:textId="77777777" w:rsidR="00FD098A" w:rsidRPr="00D8521F" w:rsidRDefault="00924BA4" w:rsidP="00926E86">
                            <w:pPr>
                              <w:tabs>
                                <w:tab w:val="left" w:pos="1126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8521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 xml:space="preserve">Лицензия </w:t>
                            </w:r>
                            <w:r w:rsidR="00FD098A" w:rsidRPr="00D8521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 xml:space="preserve">на осуществление образовательной деятельности № </w:t>
                            </w:r>
                            <w:r w:rsidRPr="00D8521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6377</w:t>
                            </w:r>
                            <w:r w:rsidR="00FD098A" w:rsidRPr="00D8521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 xml:space="preserve"> от 11 декабря 2014 г. </w:t>
                            </w:r>
                            <w:r w:rsidRPr="00D8521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выдана Департаментом образования Белгородской области</w:t>
                            </w:r>
                          </w:p>
                          <w:p w14:paraId="7F2C3F70" w14:textId="77777777" w:rsidR="00924BA4" w:rsidRDefault="00926E86" w:rsidP="00926E86">
                            <w:pPr>
                              <w:tabs>
                                <w:tab w:val="left" w:pos="11265"/>
                              </w:tabs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3486DB0" wp14:editId="0CA4B4E2">
                                  <wp:extent cx="2121863" cy="78658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7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8AAB37" w14:textId="77777777" w:rsidR="00924BA4" w:rsidRDefault="00924BA4" w:rsidP="00FD098A">
                            <w:pPr>
                              <w:tabs>
                                <w:tab w:val="left" w:pos="11265"/>
                              </w:tabs>
                              <w:rPr>
                                <w:lang w:val="ru-RU"/>
                              </w:rPr>
                            </w:pPr>
                          </w:p>
                          <w:p w14:paraId="65D73CD0" w14:textId="77777777" w:rsidR="00924BA4" w:rsidRDefault="00924BA4" w:rsidP="00FD098A">
                            <w:pPr>
                              <w:tabs>
                                <w:tab w:val="left" w:pos="11265"/>
                              </w:tabs>
                              <w:rPr>
                                <w:lang w:val="ru-RU"/>
                              </w:rPr>
                            </w:pPr>
                          </w:p>
                          <w:p w14:paraId="0D44DD9E" w14:textId="77777777" w:rsidR="00924BA4" w:rsidRPr="00FD098A" w:rsidRDefault="00924BA4" w:rsidP="00FD098A">
                            <w:pPr>
                              <w:tabs>
                                <w:tab w:val="left" w:pos="11265"/>
                              </w:tabs>
                              <w:rPr>
                                <w:lang w:val="ru-RU"/>
                              </w:rPr>
                            </w:pPr>
                          </w:p>
                          <w:p w14:paraId="25F6B903" w14:textId="77777777" w:rsidR="00FD098A" w:rsidRDefault="00FD098A" w:rsidP="00FD098A">
                            <w:pPr>
                              <w:rPr>
                                <w:lang w:val="ru-RU" w:bidi="en-US"/>
                              </w:rPr>
                            </w:pPr>
                          </w:p>
                          <w:p w14:paraId="05246DED" w14:textId="77777777" w:rsidR="00FD098A" w:rsidRPr="00FD098A" w:rsidRDefault="00FD098A" w:rsidP="00FD098A">
                            <w:pPr>
                              <w:rPr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D45B4F3"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6" type="#_x0000_t202" style="position:absolute;margin-left:599.25pt;margin-top:28.5pt;width:199.55pt;height:245.2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" filled="f" strokeweight="0" insetpen="t">
                <o:lock v:ext="edit" shapetype="t"/>
                <v:textbox inset="2.85pt,2.85pt,2.85pt,2.85pt">
                  <w:txbxContent>
                    <w:p w14:paraId="5E3EAD78" w14:textId="77777777" w:rsidR="0053294D" w:rsidRDefault="00977C4A" w:rsidP="00954BC0">
                      <w:pPr>
                        <w:pStyle w:val="a9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977C4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М</w:t>
                      </w:r>
                      <w:r w:rsidR="007E31C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 xml:space="preserve">униципальное </w:t>
                      </w:r>
                      <w:r w:rsidR="0072493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автономное</w:t>
                      </w:r>
                      <w:r w:rsidR="007E31C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 xml:space="preserve"> учреждение</w:t>
                      </w:r>
                      <w:r w:rsidRPr="00977C4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7E31C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 xml:space="preserve">дополнительного образования </w:t>
                      </w:r>
                    </w:p>
                    <w:p w14:paraId="2591BFF8" w14:textId="77777777" w:rsidR="00924BA4" w:rsidRPr="0008783C" w:rsidRDefault="00977C4A" w:rsidP="00954BC0">
                      <w:pPr>
                        <w:pStyle w:val="a9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977C4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 xml:space="preserve">«Дом </w:t>
                      </w:r>
                      <w:r w:rsidR="0072493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детского творчества</w:t>
                      </w:r>
                      <w:r w:rsidRPr="00977C4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»</w:t>
                      </w:r>
                      <w:r w:rsidR="00954BC0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977C4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Ивнянского</w:t>
                      </w:r>
                      <w:proofErr w:type="spellEnd"/>
                      <w:r w:rsidRPr="00977C4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 xml:space="preserve"> района Белгородской</w:t>
                      </w:r>
                      <w:r w:rsidR="0008783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 xml:space="preserve"> области</w:t>
                      </w:r>
                    </w:p>
                    <w:p w14:paraId="637E4BBB" w14:textId="77777777" w:rsidR="00FD098A" w:rsidRPr="00D8521F" w:rsidRDefault="00924BA4" w:rsidP="00926E86">
                      <w:pPr>
                        <w:tabs>
                          <w:tab w:val="left" w:pos="11265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D8521F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 xml:space="preserve">Лицензия </w:t>
                      </w:r>
                      <w:r w:rsidR="00FD098A" w:rsidRPr="00D8521F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 xml:space="preserve">на осуществление образовательной деятельности № </w:t>
                      </w:r>
                      <w:r w:rsidRPr="00D8521F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6377</w:t>
                      </w:r>
                      <w:r w:rsidR="00FD098A" w:rsidRPr="00D8521F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 xml:space="preserve"> от 11 декабря 2014 г. </w:t>
                      </w:r>
                      <w:r w:rsidRPr="00D8521F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выдана Департаментом образования Белгородской области</w:t>
                      </w:r>
                    </w:p>
                    <w:p w14:paraId="7F2C3F70" w14:textId="77777777" w:rsidR="00924BA4" w:rsidRDefault="00926E86" w:rsidP="00926E86">
                      <w:pPr>
                        <w:tabs>
                          <w:tab w:val="left" w:pos="11265"/>
                        </w:tabs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3486DB0" wp14:editId="0CA4B4E2">
                            <wp:extent cx="2121863" cy="78658"/>
                            <wp:effectExtent l="0" t="0" r="0" b="0"/>
                            <wp:docPr id="87" name="Рисунок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7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8AAB37" w14:textId="77777777" w:rsidR="00924BA4" w:rsidRDefault="00924BA4" w:rsidP="00FD098A">
                      <w:pPr>
                        <w:tabs>
                          <w:tab w:val="left" w:pos="11265"/>
                        </w:tabs>
                        <w:rPr>
                          <w:lang w:val="ru-RU"/>
                        </w:rPr>
                      </w:pPr>
                    </w:p>
                    <w:p w14:paraId="65D73CD0" w14:textId="77777777" w:rsidR="00924BA4" w:rsidRDefault="00924BA4" w:rsidP="00FD098A">
                      <w:pPr>
                        <w:tabs>
                          <w:tab w:val="left" w:pos="11265"/>
                        </w:tabs>
                        <w:rPr>
                          <w:lang w:val="ru-RU"/>
                        </w:rPr>
                      </w:pPr>
                    </w:p>
                    <w:p w14:paraId="0D44DD9E" w14:textId="77777777" w:rsidR="00924BA4" w:rsidRPr="00FD098A" w:rsidRDefault="00924BA4" w:rsidP="00FD098A">
                      <w:pPr>
                        <w:tabs>
                          <w:tab w:val="left" w:pos="11265"/>
                        </w:tabs>
                        <w:rPr>
                          <w:lang w:val="ru-RU"/>
                        </w:rPr>
                      </w:pPr>
                    </w:p>
                    <w:p w14:paraId="25F6B903" w14:textId="77777777" w:rsidR="00FD098A" w:rsidRDefault="00FD098A" w:rsidP="00FD098A">
                      <w:pPr>
                        <w:rPr>
                          <w:lang w:val="ru-RU" w:bidi="en-US"/>
                        </w:rPr>
                      </w:pPr>
                    </w:p>
                    <w:p w14:paraId="05246DED" w14:textId="77777777" w:rsidR="00FD098A" w:rsidRPr="00FD098A" w:rsidRDefault="00FD098A" w:rsidP="00FD098A">
                      <w:pPr>
                        <w:rPr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2F3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7ADE405A" wp14:editId="0A91FC02">
                <wp:simplePos x="0" y="0"/>
                <wp:positionH relativeFrom="page">
                  <wp:posOffset>3899140</wp:posOffset>
                </wp:positionH>
                <wp:positionV relativeFrom="page">
                  <wp:posOffset>301925</wp:posOffset>
                </wp:positionV>
                <wp:extent cx="2889849" cy="4546120"/>
                <wp:effectExtent l="0" t="0" r="6350" b="6985"/>
                <wp:wrapNone/>
                <wp:docPr id="2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849" cy="454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5EFA55" w14:textId="77777777" w:rsidR="00924BA4" w:rsidRDefault="00924BA4" w:rsidP="00CB72F3">
                            <w:pPr>
                              <w:pStyle w:val="a6"/>
                              <w:ind w:left="-567" w:right="-772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14:paraId="09B6783B" w14:textId="77777777" w:rsidR="00924BA4" w:rsidRPr="00924BA4" w:rsidRDefault="002F3608" w:rsidP="002F36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:lang w:val="ru-RU"/>
                              </w:rPr>
                              <w:t xml:space="preserve">   </w:t>
                            </w:r>
                            <w:r w:rsidR="00924BA4" w:rsidRPr="00924BA4">
                              <w:rPr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:lang w:val="ru-RU"/>
                              </w:rPr>
                              <w:t>Дополнительное</w:t>
                            </w:r>
                          </w:p>
                          <w:p w14:paraId="382F31BF" w14:textId="77777777" w:rsidR="002F3608" w:rsidRDefault="00924BA4" w:rsidP="002F36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924BA4">
                              <w:rPr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:lang w:val="ru-RU"/>
                              </w:rPr>
                              <w:t xml:space="preserve">образование </w:t>
                            </w:r>
                          </w:p>
                          <w:p w14:paraId="05943CB7" w14:textId="77777777" w:rsidR="00924BA4" w:rsidRPr="00924BA4" w:rsidRDefault="00924BA4" w:rsidP="002F3608">
                            <w:pPr>
                              <w:spacing w:after="0" w:line="240" w:lineRule="auto"/>
                              <w:jc w:val="center"/>
                              <w:rPr>
                                <w:rFonts w:eastAsia="Calibri"/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924BA4">
                              <w:rPr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:lang w:val="ru-RU"/>
                              </w:rPr>
                              <w:t>детей</w:t>
                            </w:r>
                          </w:p>
                          <w:p w14:paraId="22E9E12B" w14:textId="77777777" w:rsidR="00924BA4" w:rsidRPr="00924BA4" w:rsidRDefault="002F3608" w:rsidP="00CB72F3">
                            <w:pPr>
                              <w:pStyle w:val="a6"/>
                              <w:ind w:left="-567" w:right="-772"/>
                              <w:rPr>
                                <w:caps/>
                                <w:sz w:val="40"/>
                                <w:szCs w:val="40"/>
                                <w:lang w:val="ru-RU"/>
                              </w:rPr>
                            </w:pPr>
                            <w:bookmarkStart w:id="0" w:name="_GoBack"/>
                            <w:r>
                              <w:rPr>
                                <w:caps/>
                                <w:noProof/>
                                <w:sz w:val="32"/>
                                <w:szCs w:val="32"/>
                                <w:lang w:val="ru-RU" w:eastAsia="ru-RU" w:bidi="ar-SA"/>
                              </w:rPr>
                              <w:drawing>
                                <wp:inline distT="0" distB="0" distL="0" distR="0" wp14:anchorId="15422D9F" wp14:editId="057B5A79">
                                  <wp:extent cx="1302589" cy="1248980"/>
                                  <wp:effectExtent l="0" t="0" r="0" b="8890"/>
                                  <wp:docPr id="21" name="Рисунок 21" descr="C:\Users\дом пионеров\Pictures\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дом пионеров\Pictures\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65" cy="1254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016FFA4E" w14:textId="77777777" w:rsidR="00045252" w:rsidRDefault="00045252" w:rsidP="002F36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FE220FB" w14:textId="77777777" w:rsidR="002F3608" w:rsidRPr="00144E04" w:rsidRDefault="002F3608" w:rsidP="00DE72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44E04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Участниками образовательн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ого</w:t>
                            </w:r>
                            <w:r w:rsidRPr="00144E04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процесса</w:t>
                            </w:r>
                            <w:r w:rsidRPr="00144E04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в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Доме </w:t>
                            </w:r>
                            <w:r w:rsidR="0072493A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детского творчества</w:t>
                            </w:r>
                            <w:r w:rsidRPr="00144E04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являются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дети</w:t>
                            </w:r>
                            <w:r w:rsidR="00B539C6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в возрасте от 5</w:t>
                            </w:r>
                            <w:r w:rsidRPr="00144E04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до 18 лет, педагогические работники, родители (законные представители).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В работе объединений могут участвовать совместно с детьми их родители (законные представители) без включения</w:t>
                            </w:r>
                            <w:r w:rsidR="00045252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в основной состав при наличии условий и согласия руководителей объединения.</w:t>
                            </w:r>
                          </w:p>
                          <w:p w14:paraId="61182230" w14:textId="77777777" w:rsidR="00A537EB" w:rsidRPr="00FF0996" w:rsidRDefault="00A537EB" w:rsidP="00DE7290">
                            <w:pPr>
                              <w:pStyle w:val="a6"/>
                              <w:ind w:left="-567" w:right="-772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DE405A" id="Text Box 257" o:spid="_x0000_s1028" type="#_x0000_t202" style="position:absolute;margin-left:307pt;margin-top:23.75pt;width:227.55pt;height:357.9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eK/wIAAKI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" filled="f" stroked="f" strokeweight="0" insetpen="t">
                <o:lock v:ext="edit" shapetype="t"/>
                <v:textbox inset="2.85pt,2.85pt,2.85pt,2.85pt">
                  <w:txbxContent>
                    <w:p w14:paraId="4F5EFA55" w14:textId="77777777" w:rsidR="00924BA4" w:rsidRDefault="00924BA4" w:rsidP="00CB72F3">
                      <w:pPr>
                        <w:pStyle w:val="a6"/>
                        <w:ind w:left="-567" w:right="-772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</w:p>
                    <w:p w14:paraId="09B6783B" w14:textId="77777777" w:rsidR="00924BA4" w:rsidRPr="00924BA4" w:rsidRDefault="002F3608" w:rsidP="002F3608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pacing w:val="10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40"/>
                          <w:szCs w:val="40"/>
                          <w:lang w:val="ru-RU"/>
                        </w:rPr>
                        <w:t xml:space="preserve">   </w:t>
                      </w:r>
                      <w:r w:rsidR="00924BA4" w:rsidRPr="00924BA4">
                        <w:rPr>
                          <w:b/>
                          <w:color w:val="FF0000"/>
                          <w:spacing w:val="10"/>
                          <w:sz w:val="40"/>
                          <w:szCs w:val="40"/>
                          <w:lang w:val="ru-RU"/>
                        </w:rPr>
                        <w:t>Дополнительное</w:t>
                      </w:r>
                    </w:p>
                    <w:p w14:paraId="382F31BF" w14:textId="77777777" w:rsidR="002F3608" w:rsidRDefault="00924BA4" w:rsidP="002F3608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pacing w:val="10"/>
                          <w:sz w:val="40"/>
                          <w:szCs w:val="40"/>
                          <w:lang w:val="ru-RU"/>
                        </w:rPr>
                      </w:pPr>
                      <w:r w:rsidRPr="00924BA4">
                        <w:rPr>
                          <w:b/>
                          <w:color w:val="FF0000"/>
                          <w:spacing w:val="10"/>
                          <w:sz w:val="40"/>
                          <w:szCs w:val="40"/>
                          <w:lang w:val="ru-RU"/>
                        </w:rPr>
                        <w:t xml:space="preserve">образование </w:t>
                      </w:r>
                    </w:p>
                    <w:p w14:paraId="05943CB7" w14:textId="77777777" w:rsidR="00924BA4" w:rsidRPr="00924BA4" w:rsidRDefault="00924BA4" w:rsidP="002F3608">
                      <w:pPr>
                        <w:spacing w:after="0" w:line="240" w:lineRule="auto"/>
                        <w:jc w:val="center"/>
                        <w:rPr>
                          <w:rFonts w:eastAsia="Calibri"/>
                          <w:b/>
                          <w:color w:val="FF0000"/>
                          <w:spacing w:val="10"/>
                          <w:sz w:val="40"/>
                          <w:szCs w:val="40"/>
                          <w:lang w:val="ru-RU"/>
                        </w:rPr>
                      </w:pPr>
                      <w:r w:rsidRPr="00924BA4">
                        <w:rPr>
                          <w:b/>
                          <w:color w:val="FF0000"/>
                          <w:spacing w:val="10"/>
                          <w:sz w:val="40"/>
                          <w:szCs w:val="40"/>
                          <w:lang w:val="ru-RU"/>
                        </w:rPr>
                        <w:t>детей</w:t>
                      </w:r>
                    </w:p>
                    <w:p w14:paraId="22E9E12B" w14:textId="77777777" w:rsidR="00924BA4" w:rsidRPr="00924BA4" w:rsidRDefault="002F3608" w:rsidP="00CB72F3">
                      <w:pPr>
                        <w:pStyle w:val="a6"/>
                        <w:ind w:left="-567" w:right="-772"/>
                        <w:rPr>
                          <w:cap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caps/>
                          <w:noProof/>
                          <w:sz w:val="32"/>
                          <w:szCs w:val="32"/>
                          <w:lang w:val="ru-RU" w:eastAsia="ru-RU" w:bidi="ar-SA"/>
                        </w:rPr>
                        <w:drawing>
                          <wp:inline distT="0" distB="0" distL="0" distR="0" wp14:anchorId="15422D9F" wp14:editId="26DCE4F6">
                            <wp:extent cx="1302589" cy="1248980"/>
                            <wp:effectExtent l="0" t="0" r="0" b="8890"/>
                            <wp:docPr id="21" name="Рисунок 21" descr="C:\Users\дом пионеров\Pictures\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дом пионеров\Pictures\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65" cy="1254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FFA4E" w14:textId="77777777" w:rsidR="00045252" w:rsidRDefault="00045252" w:rsidP="002F36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</w:pPr>
                    </w:p>
                    <w:p w14:paraId="3FE220FB" w14:textId="77777777" w:rsidR="002F3608" w:rsidRPr="00144E04" w:rsidRDefault="002F3608" w:rsidP="00DE72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</w:pPr>
                      <w:r w:rsidRPr="00144E04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>Участниками образовательн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>ого</w:t>
                      </w:r>
                      <w:r w:rsidRPr="00144E04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>процесса</w:t>
                      </w:r>
                      <w:r w:rsidRPr="00144E04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в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Доме </w:t>
                      </w:r>
                      <w:r w:rsidR="0072493A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>детского творчества</w:t>
                      </w:r>
                      <w:r w:rsidRPr="00144E04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являются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>дети</w:t>
                      </w:r>
                      <w:r w:rsidR="00B539C6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в возрасте от 5</w:t>
                      </w:r>
                      <w:r w:rsidRPr="00144E04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до 18 лет, педагогические работники, родители (законные представители).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В работе объединений могут участвовать совместно с детьми их родители (законные представители) без включения</w:t>
                      </w:r>
                      <w:r w:rsidR="00045252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в основной состав при наличии условий и согласия руководителей объединения.</w:t>
                      </w:r>
                    </w:p>
                    <w:p w14:paraId="61182230" w14:textId="77777777" w:rsidR="00A537EB" w:rsidRPr="00FF0996" w:rsidRDefault="00A537EB" w:rsidP="00DE7290">
                      <w:pPr>
                        <w:pStyle w:val="a6"/>
                        <w:ind w:left="-567" w:right="-772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7F5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07D99AA" wp14:editId="0D7CCD2D">
                <wp:simplePos x="0" y="0"/>
                <wp:positionH relativeFrom="page">
                  <wp:posOffset>4431665</wp:posOffset>
                </wp:positionH>
                <wp:positionV relativeFrom="page">
                  <wp:posOffset>6527165</wp:posOffset>
                </wp:positionV>
                <wp:extent cx="1080135" cy="666750"/>
                <wp:effectExtent l="2540" t="2540" r="3175" b="0"/>
                <wp:wrapNone/>
                <wp:docPr id="29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CD5EF" w14:textId="77777777"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7D99AA" id="Text Box 473" o:spid="_x0000_s1029" type="#_x0000_t202" style="position:absolute;margin-left:348.95pt;margin-top:513.95pt;width:85.05pt;height:52.5pt;z-index:25164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dauAIAAME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" filled="f" stroked="f">
                <v:textbox style="mso-fit-shape-to-text:t">
                  <w:txbxContent>
                    <w:p w14:paraId="668CD5EF" w14:textId="77777777"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 w:rsidR="004C7F59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07D7F697" wp14:editId="031BBE06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26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35DEE6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Io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2eeS&#10;KP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14:paraId="4AD8309E" w14:textId="77777777" w:rsidR="00FD098A" w:rsidRDefault="00FD098A"/>
    <w:p w14:paraId="62CDEE3F" w14:textId="77777777" w:rsidR="00FD098A" w:rsidRPr="00FD098A" w:rsidRDefault="00FD098A" w:rsidP="00FD098A"/>
    <w:p w14:paraId="1139C05B" w14:textId="77777777" w:rsidR="00FD098A" w:rsidRPr="00FD098A" w:rsidRDefault="00FD098A" w:rsidP="00FD098A"/>
    <w:p w14:paraId="6F9511E3" w14:textId="77777777" w:rsidR="00FD098A" w:rsidRPr="00FD098A" w:rsidRDefault="00FD098A" w:rsidP="00FD098A"/>
    <w:p w14:paraId="44DC1F76" w14:textId="77777777" w:rsidR="00FD098A" w:rsidRPr="00FD098A" w:rsidRDefault="00FD098A" w:rsidP="00FD098A"/>
    <w:p w14:paraId="4BAFBE38" w14:textId="0CB49BFA" w:rsidR="00603499" w:rsidRPr="00D8521F" w:rsidRDefault="00BE008B" w:rsidP="00FD098A">
      <w:pPr>
        <w:rPr>
          <w:rFonts w:ascii="Times New Roman" w:hAnsi="Times New Roman" w:cs="Times New Roman"/>
          <w:lang w:val="ru-RU"/>
        </w:rPr>
      </w:pPr>
      <w:r w:rsidRPr="00D8521F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349760D4" wp14:editId="409918EE">
                <wp:simplePos x="0" y="0"/>
                <wp:positionH relativeFrom="page">
                  <wp:posOffset>638175</wp:posOffset>
                </wp:positionH>
                <wp:positionV relativeFrom="page">
                  <wp:posOffset>2676525</wp:posOffset>
                </wp:positionV>
                <wp:extent cx="2548890" cy="4652010"/>
                <wp:effectExtent l="0" t="0" r="3810" b="0"/>
                <wp:wrapNone/>
                <wp:docPr id="1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48890" cy="465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F6AF40" w14:textId="77777777" w:rsidR="00D62576" w:rsidRPr="008A55D3" w:rsidRDefault="00D62576" w:rsidP="003D42F5">
                            <w:pPr>
                              <w:pStyle w:val="21"/>
                              <w:spacing w:after="0" w:line="360" w:lineRule="auto"/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Художественн</w:t>
                            </w:r>
                            <w:r w:rsidR="00390ED9"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ая</w:t>
                            </w:r>
                          </w:p>
                          <w:p w14:paraId="55ADED76" w14:textId="77777777" w:rsidR="00D62576" w:rsidRPr="008A55D3" w:rsidRDefault="00D62576" w:rsidP="003D42F5">
                            <w:pPr>
                              <w:pStyle w:val="21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lang w:val="ru-RU"/>
                              </w:rPr>
                              <w:t>Театральное творчество;</w:t>
                            </w:r>
                          </w:p>
                          <w:p w14:paraId="0C7B9F16" w14:textId="77777777" w:rsidR="00D62576" w:rsidRPr="008A55D3" w:rsidRDefault="00D62576" w:rsidP="003D42F5">
                            <w:pPr>
                              <w:pStyle w:val="21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lang w:val="ru-RU"/>
                              </w:rPr>
                              <w:t>Хореография;</w:t>
                            </w:r>
                          </w:p>
                          <w:p w14:paraId="7D92D2F3" w14:textId="77777777" w:rsidR="00D62576" w:rsidRPr="008A55D3" w:rsidRDefault="00250082" w:rsidP="003D42F5">
                            <w:pPr>
                              <w:pStyle w:val="21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Декоративно-прикладное искусство</w:t>
                            </w:r>
                            <w:r w:rsidR="00D62576" w:rsidRPr="008A55D3">
                              <w:rPr>
                                <w:b/>
                                <w:lang w:val="ru-RU"/>
                              </w:rPr>
                              <w:t>;</w:t>
                            </w:r>
                          </w:p>
                          <w:p w14:paraId="04B3AAD1" w14:textId="77777777" w:rsidR="00603499" w:rsidRPr="008A55D3" w:rsidRDefault="00603499" w:rsidP="003D42F5">
                            <w:pPr>
                              <w:pStyle w:val="21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lang w:val="ru-RU"/>
                              </w:rPr>
                              <w:t xml:space="preserve">Творческие </w:t>
                            </w:r>
                            <w:r w:rsidR="00250082">
                              <w:rPr>
                                <w:b/>
                                <w:lang w:val="ru-RU"/>
                              </w:rPr>
                              <w:t>мастерские</w:t>
                            </w:r>
                            <w:r w:rsidRPr="008A55D3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</w:p>
                          <w:p w14:paraId="7BACD52F" w14:textId="77777777" w:rsidR="00D62576" w:rsidRPr="008A55D3" w:rsidRDefault="00603499" w:rsidP="003D42F5">
                            <w:pPr>
                              <w:pStyle w:val="21"/>
                              <w:spacing w:after="0" w:line="360" w:lineRule="auto"/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Туристско-краеведческ</w:t>
                            </w:r>
                            <w:r w:rsidR="00390ED9"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ая</w:t>
                            </w:r>
                          </w:p>
                          <w:p w14:paraId="32275C81" w14:textId="77777777" w:rsidR="00BE008B" w:rsidRPr="00BE008B" w:rsidRDefault="00BE008B" w:rsidP="00C5300C">
                            <w:pPr>
                              <w:pStyle w:val="21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ind w:right="-23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Краеведение;</w:t>
                            </w:r>
                          </w:p>
                          <w:p w14:paraId="307B744C" w14:textId="14B0A78D" w:rsidR="00603499" w:rsidRPr="008A55D3" w:rsidRDefault="00BE008B" w:rsidP="00C5300C">
                            <w:pPr>
                              <w:pStyle w:val="21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ind w:right="-23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М</w:t>
                            </w:r>
                            <w:r w:rsidR="00250082">
                              <w:rPr>
                                <w:b/>
                                <w:lang w:val="ru-RU"/>
                              </w:rPr>
                              <w:t>узееведение</w:t>
                            </w:r>
                          </w:p>
                          <w:p w14:paraId="0B2943C8" w14:textId="77777777" w:rsidR="008A55D3" w:rsidRPr="008A55D3" w:rsidRDefault="00603499" w:rsidP="008A55D3">
                            <w:pPr>
                              <w:pStyle w:val="21"/>
                              <w:spacing w:after="0" w:line="360" w:lineRule="auto"/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Техническое творчество</w:t>
                            </w:r>
                          </w:p>
                          <w:p w14:paraId="4919FDA9" w14:textId="77777777" w:rsidR="00603499" w:rsidRPr="008A55D3" w:rsidRDefault="00603499" w:rsidP="008A55D3">
                            <w:pPr>
                              <w:pStyle w:val="21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color w:val="002060"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lang w:val="ru-RU"/>
                              </w:rPr>
                              <w:t>Робототехники;</w:t>
                            </w:r>
                          </w:p>
                          <w:p w14:paraId="05252A78" w14:textId="77777777" w:rsidR="00603499" w:rsidRPr="008A55D3" w:rsidRDefault="00250082" w:rsidP="003D42F5">
                            <w:pPr>
                              <w:pStyle w:val="21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ru-RU"/>
                              </w:rPr>
                              <w:t>Лего</w:t>
                            </w:r>
                            <w:proofErr w:type="spellEnd"/>
                            <w:r>
                              <w:rPr>
                                <w:b/>
                                <w:lang w:val="ru-RU"/>
                              </w:rPr>
                              <w:t>-конструирование</w:t>
                            </w:r>
                          </w:p>
                          <w:p w14:paraId="7DDAEA8C" w14:textId="77777777" w:rsidR="00D62576" w:rsidRPr="008A55D3" w:rsidRDefault="003D42F5" w:rsidP="003D42F5">
                            <w:pPr>
                              <w:pStyle w:val="21"/>
                              <w:spacing w:after="0" w:line="360" w:lineRule="auto"/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Физкультурно-спортивн</w:t>
                            </w:r>
                            <w:r w:rsidR="00390ED9"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ая</w:t>
                            </w:r>
                          </w:p>
                          <w:p w14:paraId="5264FC76" w14:textId="77777777" w:rsidR="003D42F5" w:rsidRPr="00250082" w:rsidRDefault="003D42F5" w:rsidP="003D42F5">
                            <w:pPr>
                              <w:pStyle w:val="21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lang w:val="ru-RU"/>
                              </w:rPr>
                              <w:t>Ритмика</w:t>
                            </w:r>
                            <w:r w:rsidR="00250082">
                              <w:rPr>
                                <w:b/>
                                <w:lang w:val="ru-RU"/>
                              </w:rPr>
                              <w:t>;</w:t>
                            </w:r>
                          </w:p>
                          <w:p w14:paraId="07362199" w14:textId="77777777" w:rsidR="00250082" w:rsidRPr="008A55D3" w:rsidRDefault="00250082" w:rsidP="003D42F5">
                            <w:pPr>
                              <w:pStyle w:val="21"/>
                              <w:numPr>
                                <w:ilvl w:val="0"/>
                                <w:numId w:val="14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Шахматный клуб</w:t>
                            </w:r>
                          </w:p>
                          <w:p w14:paraId="42B39F2F" w14:textId="77777777" w:rsidR="00D62576" w:rsidRPr="008A55D3" w:rsidRDefault="003D42F5" w:rsidP="003D42F5">
                            <w:pPr>
                              <w:pStyle w:val="21"/>
                              <w:spacing w:after="0" w:line="360" w:lineRule="auto"/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Социально-педагогическ</w:t>
                            </w:r>
                            <w:r w:rsidR="00390ED9" w:rsidRPr="008A55D3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ая</w:t>
                            </w:r>
                          </w:p>
                          <w:p w14:paraId="7FEE952D" w14:textId="77777777" w:rsidR="003D42F5" w:rsidRPr="008A55D3" w:rsidRDefault="003D42F5" w:rsidP="0035637A">
                            <w:pPr>
                              <w:pStyle w:val="21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 w:rsidRPr="008A55D3">
                              <w:rPr>
                                <w:b/>
                                <w:lang w:val="ru-RU"/>
                              </w:rPr>
                              <w:t>Безопасное колесо;</w:t>
                            </w:r>
                          </w:p>
                          <w:p w14:paraId="7EDDEE02" w14:textId="77777777" w:rsidR="003D42F5" w:rsidRPr="00250082" w:rsidRDefault="00250082" w:rsidP="0035637A">
                            <w:pPr>
                              <w:pStyle w:val="21"/>
                              <w:numPr>
                                <w:ilvl w:val="0"/>
                                <w:numId w:val="17"/>
                              </w:numPr>
                              <w:spacing w:after="0" w:line="360" w:lineRule="auto"/>
                              <w:rPr>
                                <w:b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Журналистика;</w:t>
                            </w:r>
                          </w:p>
                          <w:p w14:paraId="49B90F6E" w14:textId="77777777" w:rsidR="00BE008B" w:rsidRPr="00BE008B" w:rsidRDefault="00250082" w:rsidP="00412BE2">
                            <w:pPr>
                              <w:pStyle w:val="21"/>
                              <w:numPr>
                                <w:ilvl w:val="0"/>
                                <w:numId w:val="17"/>
                              </w:numPr>
                              <w:spacing w:after="0" w:line="360" w:lineRule="auto"/>
                              <w:rPr>
                                <w:i/>
                                <w:lang w:val="ru-RU"/>
                              </w:rPr>
                            </w:pPr>
                            <w:r w:rsidRPr="00250082">
                              <w:rPr>
                                <w:b/>
                                <w:lang w:val="ru-RU"/>
                              </w:rPr>
                              <w:t>Веселый английский</w:t>
                            </w:r>
                            <w:r w:rsidR="00BE008B">
                              <w:rPr>
                                <w:b/>
                                <w:lang w:val="ru-RU"/>
                              </w:rPr>
                              <w:t xml:space="preserve">; </w:t>
                            </w:r>
                          </w:p>
                          <w:p w14:paraId="2300BCF0" w14:textId="6075968C" w:rsidR="003D42F5" w:rsidRPr="00250082" w:rsidRDefault="00BE008B" w:rsidP="00412BE2">
                            <w:pPr>
                              <w:pStyle w:val="21"/>
                              <w:numPr>
                                <w:ilvl w:val="0"/>
                                <w:numId w:val="17"/>
                              </w:numPr>
                              <w:spacing w:after="0" w:line="360" w:lineRule="auto"/>
                              <w:rPr>
                                <w:i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ru-RU"/>
                              </w:rPr>
                              <w:t>Автогородок</w:t>
                            </w:r>
                            <w:proofErr w:type="spellEnd"/>
                            <w:r w:rsidR="00250082" w:rsidRPr="00250082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</w:p>
                          <w:p w14:paraId="6E5D008D" w14:textId="77777777" w:rsidR="00D62576" w:rsidRDefault="00D62576">
                            <w:pPr>
                              <w:pStyle w:val="21"/>
                              <w:rPr>
                                <w:i/>
                                <w:lang w:val="ru-RU"/>
                              </w:rPr>
                            </w:pPr>
                          </w:p>
                          <w:p w14:paraId="00EB185D" w14:textId="77777777" w:rsidR="00D62576" w:rsidRDefault="00D62576">
                            <w:pPr>
                              <w:pStyle w:val="21"/>
                              <w:rPr>
                                <w:i/>
                                <w:lang w:val="ru-RU"/>
                              </w:rPr>
                            </w:pPr>
                          </w:p>
                          <w:p w14:paraId="56125411" w14:textId="77777777" w:rsidR="00D62576" w:rsidRDefault="00D62576">
                            <w:pPr>
                              <w:pStyle w:val="21"/>
                              <w:rPr>
                                <w:i/>
                                <w:lang w:val="ru-RU"/>
                              </w:rPr>
                            </w:pPr>
                          </w:p>
                          <w:p w14:paraId="182FF76E" w14:textId="77777777" w:rsidR="00D62576" w:rsidRPr="00D62576" w:rsidRDefault="00D62576">
                            <w:pPr>
                              <w:pStyle w:val="21"/>
                              <w:rPr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Коллективы работают на территории школ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9760D4" id="Text Box 253" o:spid="_x0000_s1030" type="#_x0000_t202" style="position:absolute;margin-left:50.25pt;margin-top:210.75pt;width:200.7pt;height:366.3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14:paraId="1FF6AF40" w14:textId="77777777" w:rsidR="00D62576" w:rsidRPr="008A55D3" w:rsidRDefault="00D62576" w:rsidP="003D42F5">
                      <w:pPr>
                        <w:pStyle w:val="21"/>
                        <w:spacing w:after="0" w:line="360" w:lineRule="auto"/>
                        <w:rPr>
                          <w:b/>
                          <w:i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Художественн</w:t>
                      </w:r>
                      <w:r w:rsidR="00390ED9"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ая</w:t>
                      </w:r>
                    </w:p>
                    <w:p w14:paraId="55ADED76" w14:textId="77777777" w:rsidR="00D62576" w:rsidRPr="008A55D3" w:rsidRDefault="00D62576" w:rsidP="003D42F5">
                      <w:pPr>
                        <w:pStyle w:val="21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r w:rsidRPr="008A55D3">
                        <w:rPr>
                          <w:b/>
                          <w:lang w:val="ru-RU"/>
                        </w:rPr>
                        <w:t>Театральное творчество;</w:t>
                      </w:r>
                    </w:p>
                    <w:p w14:paraId="0C7B9F16" w14:textId="77777777" w:rsidR="00D62576" w:rsidRPr="008A55D3" w:rsidRDefault="00D62576" w:rsidP="003D42F5">
                      <w:pPr>
                        <w:pStyle w:val="21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r w:rsidRPr="008A55D3">
                        <w:rPr>
                          <w:b/>
                          <w:lang w:val="ru-RU"/>
                        </w:rPr>
                        <w:t>Хореография;</w:t>
                      </w:r>
                    </w:p>
                    <w:p w14:paraId="7D92D2F3" w14:textId="77777777" w:rsidR="00D62576" w:rsidRPr="008A55D3" w:rsidRDefault="00250082" w:rsidP="003D42F5">
                      <w:pPr>
                        <w:pStyle w:val="21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Декоративно-прикладное искусство</w:t>
                      </w:r>
                      <w:r w:rsidR="00D62576" w:rsidRPr="008A55D3">
                        <w:rPr>
                          <w:b/>
                          <w:lang w:val="ru-RU"/>
                        </w:rPr>
                        <w:t>;</w:t>
                      </w:r>
                    </w:p>
                    <w:p w14:paraId="04B3AAD1" w14:textId="77777777" w:rsidR="00603499" w:rsidRPr="008A55D3" w:rsidRDefault="00603499" w:rsidP="003D42F5">
                      <w:pPr>
                        <w:pStyle w:val="21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r w:rsidRPr="008A55D3">
                        <w:rPr>
                          <w:b/>
                          <w:lang w:val="ru-RU"/>
                        </w:rPr>
                        <w:t xml:space="preserve">Творческие </w:t>
                      </w:r>
                      <w:r w:rsidR="00250082">
                        <w:rPr>
                          <w:b/>
                          <w:lang w:val="ru-RU"/>
                        </w:rPr>
                        <w:t>мастерские</w:t>
                      </w:r>
                      <w:r w:rsidRPr="008A55D3">
                        <w:rPr>
                          <w:b/>
                          <w:lang w:val="ru-RU"/>
                        </w:rPr>
                        <w:t xml:space="preserve"> </w:t>
                      </w:r>
                    </w:p>
                    <w:p w14:paraId="7BACD52F" w14:textId="77777777" w:rsidR="00D62576" w:rsidRPr="008A55D3" w:rsidRDefault="00603499" w:rsidP="003D42F5">
                      <w:pPr>
                        <w:pStyle w:val="21"/>
                        <w:spacing w:after="0" w:line="360" w:lineRule="auto"/>
                        <w:rPr>
                          <w:b/>
                          <w:i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Туристско-краеведческ</w:t>
                      </w:r>
                      <w:r w:rsidR="00390ED9"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ая</w:t>
                      </w:r>
                    </w:p>
                    <w:p w14:paraId="32275C81" w14:textId="77777777" w:rsidR="00BE008B" w:rsidRPr="00BE008B" w:rsidRDefault="00BE008B" w:rsidP="00C5300C">
                      <w:pPr>
                        <w:pStyle w:val="21"/>
                        <w:numPr>
                          <w:ilvl w:val="0"/>
                          <w:numId w:val="11"/>
                        </w:numPr>
                        <w:spacing w:after="0" w:line="360" w:lineRule="auto"/>
                        <w:ind w:right="-23"/>
                        <w:rPr>
                          <w:b/>
                          <w:i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Краеведение;</w:t>
                      </w:r>
                    </w:p>
                    <w:p w14:paraId="307B744C" w14:textId="14B0A78D" w:rsidR="00603499" w:rsidRPr="008A55D3" w:rsidRDefault="00BE008B" w:rsidP="00C5300C">
                      <w:pPr>
                        <w:pStyle w:val="21"/>
                        <w:numPr>
                          <w:ilvl w:val="0"/>
                          <w:numId w:val="11"/>
                        </w:numPr>
                        <w:spacing w:after="0" w:line="360" w:lineRule="auto"/>
                        <w:ind w:right="-23"/>
                        <w:rPr>
                          <w:b/>
                          <w:i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М</w:t>
                      </w:r>
                      <w:r w:rsidR="00250082">
                        <w:rPr>
                          <w:b/>
                          <w:lang w:val="ru-RU"/>
                        </w:rPr>
                        <w:t>узееведение</w:t>
                      </w:r>
                    </w:p>
                    <w:p w14:paraId="0B2943C8" w14:textId="77777777" w:rsidR="008A55D3" w:rsidRPr="008A55D3" w:rsidRDefault="00603499" w:rsidP="008A55D3">
                      <w:pPr>
                        <w:pStyle w:val="21"/>
                        <w:spacing w:after="0" w:line="360" w:lineRule="auto"/>
                        <w:rPr>
                          <w:b/>
                          <w:i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Техническое творчество</w:t>
                      </w:r>
                    </w:p>
                    <w:p w14:paraId="4919FDA9" w14:textId="77777777" w:rsidR="00603499" w:rsidRPr="008A55D3" w:rsidRDefault="00603499" w:rsidP="008A55D3">
                      <w:pPr>
                        <w:pStyle w:val="21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b/>
                          <w:i/>
                          <w:color w:val="002060"/>
                          <w:lang w:val="ru-RU"/>
                        </w:rPr>
                      </w:pPr>
                      <w:r w:rsidRPr="008A55D3">
                        <w:rPr>
                          <w:b/>
                          <w:lang w:val="ru-RU"/>
                        </w:rPr>
                        <w:t>Робототехники;</w:t>
                      </w:r>
                    </w:p>
                    <w:p w14:paraId="05252A78" w14:textId="77777777" w:rsidR="00603499" w:rsidRPr="008A55D3" w:rsidRDefault="00250082" w:rsidP="003D42F5">
                      <w:pPr>
                        <w:pStyle w:val="21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proofErr w:type="spellStart"/>
                      <w:r>
                        <w:rPr>
                          <w:b/>
                          <w:lang w:val="ru-RU"/>
                        </w:rPr>
                        <w:t>Лего</w:t>
                      </w:r>
                      <w:proofErr w:type="spellEnd"/>
                      <w:r>
                        <w:rPr>
                          <w:b/>
                          <w:lang w:val="ru-RU"/>
                        </w:rPr>
                        <w:t>-конструирование</w:t>
                      </w:r>
                    </w:p>
                    <w:p w14:paraId="7DDAEA8C" w14:textId="77777777" w:rsidR="00D62576" w:rsidRPr="008A55D3" w:rsidRDefault="003D42F5" w:rsidP="003D42F5">
                      <w:pPr>
                        <w:pStyle w:val="21"/>
                        <w:spacing w:after="0" w:line="360" w:lineRule="auto"/>
                        <w:rPr>
                          <w:b/>
                          <w:i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Физкультурно-спортивн</w:t>
                      </w:r>
                      <w:r w:rsidR="00390ED9"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ая</w:t>
                      </w:r>
                    </w:p>
                    <w:p w14:paraId="5264FC76" w14:textId="77777777" w:rsidR="003D42F5" w:rsidRPr="00250082" w:rsidRDefault="003D42F5" w:rsidP="003D42F5">
                      <w:pPr>
                        <w:pStyle w:val="21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r w:rsidRPr="008A55D3">
                        <w:rPr>
                          <w:b/>
                          <w:lang w:val="ru-RU"/>
                        </w:rPr>
                        <w:t>Ритмика</w:t>
                      </w:r>
                      <w:r w:rsidR="00250082">
                        <w:rPr>
                          <w:b/>
                          <w:lang w:val="ru-RU"/>
                        </w:rPr>
                        <w:t>;</w:t>
                      </w:r>
                    </w:p>
                    <w:p w14:paraId="07362199" w14:textId="77777777" w:rsidR="00250082" w:rsidRPr="008A55D3" w:rsidRDefault="00250082" w:rsidP="003D42F5">
                      <w:pPr>
                        <w:pStyle w:val="21"/>
                        <w:numPr>
                          <w:ilvl w:val="0"/>
                          <w:numId w:val="14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Шахматный клуб</w:t>
                      </w:r>
                    </w:p>
                    <w:p w14:paraId="42B39F2F" w14:textId="77777777" w:rsidR="00D62576" w:rsidRPr="008A55D3" w:rsidRDefault="003D42F5" w:rsidP="003D42F5">
                      <w:pPr>
                        <w:pStyle w:val="21"/>
                        <w:spacing w:after="0" w:line="360" w:lineRule="auto"/>
                        <w:rPr>
                          <w:b/>
                          <w:i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Социально-педагогическ</w:t>
                      </w:r>
                      <w:r w:rsidR="00390ED9" w:rsidRPr="008A55D3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ая</w:t>
                      </w:r>
                    </w:p>
                    <w:p w14:paraId="7FEE952D" w14:textId="77777777" w:rsidR="003D42F5" w:rsidRPr="008A55D3" w:rsidRDefault="003D42F5" w:rsidP="0035637A">
                      <w:pPr>
                        <w:pStyle w:val="21"/>
                        <w:numPr>
                          <w:ilvl w:val="0"/>
                          <w:numId w:val="15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r w:rsidRPr="008A55D3">
                        <w:rPr>
                          <w:b/>
                          <w:lang w:val="ru-RU"/>
                        </w:rPr>
                        <w:t>Безопасное колесо;</w:t>
                      </w:r>
                    </w:p>
                    <w:p w14:paraId="7EDDEE02" w14:textId="77777777" w:rsidR="003D42F5" w:rsidRPr="00250082" w:rsidRDefault="00250082" w:rsidP="0035637A">
                      <w:pPr>
                        <w:pStyle w:val="21"/>
                        <w:numPr>
                          <w:ilvl w:val="0"/>
                          <w:numId w:val="17"/>
                        </w:numPr>
                        <w:spacing w:after="0" w:line="360" w:lineRule="auto"/>
                        <w:rPr>
                          <w:b/>
                          <w:i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Журналистика;</w:t>
                      </w:r>
                    </w:p>
                    <w:p w14:paraId="49B90F6E" w14:textId="77777777" w:rsidR="00BE008B" w:rsidRPr="00BE008B" w:rsidRDefault="00250082" w:rsidP="00412BE2">
                      <w:pPr>
                        <w:pStyle w:val="21"/>
                        <w:numPr>
                          <w:ilvl w:val="0"/>
                          <w:numId w:val="17"/>
                        </w:numPr>
                        <w:spacing w:after="0" w:line="360" w:lineRule="auto"/>
                        <w:rPr>
                          <w:i/>
                          <w:lang w:val="ru-RU"/>
                        </w:rPr>
                      </w:pPr>
                      <w:r w:rsidRPr="00250082">
                        <w:rPr>
                          <w:b/>
                          <w:lang w:val="ru-RU"/>
                        </w:rPr>
                        <w:t>Веселый английский</w:t>
                      </w:r>
                      <w:r w:rsidR="00BE008B">
                        <w:rPr>
                          <w:b/>
                          <w:lang w:val="ru-RU"/>
                        </w:rPr>
                        <w:t xml:space="preserve">; </w:t>
                      </w:r>
                    </w:p>
                    <w:p w14:paraId="2300BCF0" w14:textId="6075968C" w:rsidR="003D42F5" w:rsidRPr="00250082" w:rsidRDefault="00BE008B" w:rsidP="00412BE2">
                      <w:pPr>
                        <w:pStyle w:val="21"/>
                        <w:numPr>
                          <w:ilvl w:val="0"/>
                          <w:numId w:val="17"/>
                        </w:numPr>
                        <w:spacing w:after="0" w:line="360" w:lineRule="auto"/>
                        <w:rPr>
                          <w:i/>
                          <w:lang w:val="ru-RU"/>
                        </w:rPr>
                      </w:pPr>
                      <w:proofErr w:type="spellStart"/>
                      <w:r>
                        <w:rPr>
                          <w:b/>
                          <w:lang w:val="ru-RU"/>
                        </w:rPr>
                        <w:t>Автогородок</w:t>
                      </w:r>
                      <w:proofErr w:type="spellEnd"/>
                      <w:r w:rsidR="00250082" w:rsidRPr="00250082">
                        <w:rPr>
                          <w:b/>
                          <w:lang w:val="ru-RU"/>
                        </w:rPr>
                        <w:t xml:space="preserve"> </w:t>
                      </w:r>
                    </w:p>
                    <w:p w14:paraId="6E5D008D" w14:textId="77777777" w:rsidR="00D62576" w:rsidRDefault="00D62576">
                      <w:pPr>
                        <w:pStyle w:val="21"/>
                        <w:rPr>
                          <w:i/>
                          <w:lang w:val="ru-RU"/>
                        </w:rPr>
                      </w:pPr>
                    </w:p>
                    <w:p w14:paraId="00EB185D" w14:textId="77777777" w:rsidR="00D62576" w:rsidRDefault="00D62576">
                      <w:pPr>
                        <w:pStyle w:val="21"/>
                        <w:rPr>
                          <w:i/>
                          <w:lang w:val="ru-RU"/>
                        </w:rPr>
                      </w:pPr>
                    </w:p>
                    <w:p w14:paraId="56125411" w14:textId="77777777" w:rsidR="00D62576" w:rsidRDefault="00D62576">
                      <w:pPr>
                        <w:pStyle w:val="21"/>
                        <w:rPr>
                          <w:i/>
                          <w:lang w:val="ru-RU"/>
                        </w:rPr>
                      </w:pPr>
                    </w:p>
                    <w:p w14:paraId="182FF76E" w14:textId="77777777" w:rsidR="00D62576" w:rsidRPr="00D62576" w:rsidRDefault="00D62576">
                      <w:pPr>
                        <w:pStyle w:val="21"/>
                        <w:rPr>
                          <w:i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Коллективы работают на территории школ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2147B5" w14:textId="5CAAA6D1" w:rsidR="00603499" w:rsidRPr="00D8521F" w:rsidRDefault="00B92A8B" w:rsidP="00FD098A">
      <w:pPr>
        <w:rPr>
          <w:rFonts w:ascii="Times New Roman" w:hAnsi="Times New Roman" w:cs="Times New Roman"/>
          <w:lang w:val="ru-RU"/>
        </w:rPr>
      </w:pPr>
      <w:r w:rsidRPr="00D8521F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86832" wp14:editId="5D69A7D6">
                <wp:simplePos x="0" y="0"/>
                <wp:positionH relativeFrom="page">
                  <wp:posOffset>7534275</wp:posOffset>
                </wp:positionH>
                <wp:positionV relativeFrom="page">
                  <wp:posOffset>3057525</wp:posOffset>
                </wp:positionV>
                <wp:extent cx="2642235" cy="2369185"/>
                <wp:effectExtent l="0" t="0" r="0" b="0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236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814A7" w14:textId="77777777" w:rsidR="00924BA4" w:rsidRDefault="00924BA4">
                            <w:pPr>
                              <w:rPr>
                                <w:lang w:val="ru-RU" w:eastAsia="ru-RU"/>
                              </w:rPr>
                            </w:pPr>
                          </w:p>
                          <w:p w14:paraId="05AD4B40" w14:textId="77777777" w:rsidR="00A537EB" w:rsidRDefault="004C7F59" w:rsidP="00926E86">
                            <w:pPr>
                              <w:ind w:right="73" w:hanging="284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B96B937" wp14:editId="304C3C1D">
                                  <wp:extent cx="2566093" cy="1828800"/>
                                  <wp:effectExtent l="171450" t="171450" r="386715" b="361950"/>
                                  <wp:docPr id="89" name="Рисунок 89" descr="C:\Users\дом пионеров\Desktop\IMG_55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 descr="C:\Users\дом пионеров\Desktop\IMG_55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7443" cy="1822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6A86832" id="_x0000_t202" coordsize="21600,21600" o:spt="202" path="m,l,21600r21600,l21600,xe">
                <v:stroke joinstyle="miter"/>
                <v:path gradientshapeok="t" o:connecttype="rect"/>
              </v:shapetype>
              <v:shape id="Text Box 455" o:spid="_x0000_s1031" type="#_x0000_t202" style="position:absolute;margin-left:593.25pt;margin-top:240.75pt;width:208.05pt;height:186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NVvQIAAMQ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" filled="f" stroked="f">
                <v:textbox>
                  <w:txbxContent>
                    <w:p w14:paraId="7D2814A7" w14:textId="77777777" w:rsidR="00924BA4" w:rsidRDefault="00924BA4">
                      <w:pPr>
                        <w:rPr>
                          <w:lang w:val="ru-RU" w:eastAsia="ru-RU"/>
                        </w:rPr>
                      </w:pPr>
                    </w:p>
                    <w:p w14:paraId="05AD4B40" w14:textId="77777777" w:rsidR="00A537EB" w:rsidRDefault="004C7F59" w:rsidP="00926E86">
                      <w:pPr>
                        <w:ind w:right="73" w:hanging="284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B96B937" wp14:editId="304C3C1D">
                            <wp:extent cx="2566093" cy="1828800"/>
                            <wp:effectExtent l="171450" t="171450" r="386715" b="361950"/>
                            <wp:docPr id="89" name="Рисунок 89" descr="C:\Users\дом пионеров\Desktop\IMG_55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 descr="C:\Users\дом пионеров\Desktop\IMG_55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7443" cy="18226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C8AAAC" w14:textId="77777777" w:rsidR="00FD098A" w:rsidRPr="00D8521F" w:rsidRDefault="00FD098A" w:rsidP="00FD098A">
      <w:pPr>
        <w:rPr>
          <w:rFonts w:ascii="Times New Roman" w:hAnsi="Times New Roman" w:cs="Times New Roman"/>
        </w:rPr>
      </w:pPr>
    </w:p>
    <w:p w14:paraId="384839A3" w14:textId="62A7DBDD" w:rsidR="00FD098A" w:rsidRPr="00D8521F" w:rsidRDefault="00926E86" w:rsidP="00FD098A">
      <w:pPr>
        <w:rPr>
          <w:rFonts w:ascii="Times New Roman" w:hAnsi="Times New Roman" w:cs="Times New Roman"/>
          <w:lang w:val="ru-RU"/>
        </w:rPr>
      </w:pPr>
      <w:r w:rsidRPr="00D8521F">
        <w:rPr>
          <w:rFonts w:ascii="Times New Roman" w:hAnsi="Times New Roman" w:cs="Times New Roman"/>
          <w:lang w:val="ru-RU"/>
        </w:rPr>
        <w:t xml:space="preserve">          </w:t>
      </w:r>
    </w:p>
    <w:p w14:paraId="45D8020C" w14:textId="77777777" w:rsidR="00FD098A" w:rsidRPr="00D8521F" w:rsidRDefault="00FD098A" w:rsidP="00FD098A">
      <w:pPr>
        <w:rPr>
          <w:rFonts w:ascii="Times New Roman" w:hAnsi="Times New Roman" w:cs="Times New Roman"/>
        </w:rPr>
      </w:pPr>
    </w:p>
    <w:p w14:paraId="0AD36C6A" w14:textId="77777777" w:rsidR="00FD098A" w:rsidRPr="00D8521F" w:rsidRDefault="00FD098A" w:rsidP="00FD098A">
      <w:pPr>
        <w:rPr>
          <w:rFonts w:ascii="Times New Roman" w:hAnsi="Times New Roman" w:cs="Times New Roman"/>
          <w:lang w:val="ru-RU"/>
        </w:rPr>
      </w:pPr>
    </w:p>
    <w:p w14:paraId="6BF2E11E" w14:textId="07A896C0" w:rsidR="00FD098A" w:rsidRPr="00D8521F" w:rsidRDefault="00FD098A" w:rsidP="00FD098A">
      <w:pPr>
        <w:rPr>
          <w:rFonts w:ascii="Times New Roman" w:hAnsi="Times New Roman" w:cs="Times New Roman"/>
          <w:lang w:val="ru-RU"/>
        </w:rPr>
      </w:pPr>
    </w:p>
    <w:p w14:paraId="5FB32818" w14:textId="69AC0AEE" w:rsidR="00FD098A" w:rsidRPr="00D8521F" w:rsidRDefault="00B92A8B" w:rsidP="00FD098A">
      <w:pPr>
        <w:rPr>
          <w:rFonts w:ascii="Times New Roman" w:hAnsi="Times New Roman" w:cs="Times New Roman"/>
        </w:rPr>
      </w:pPr>
      <w:r w:rsidRPr="00D8521F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404F80" wp14:editId="3C6BBD47">
                <wp:simplePos x="0" y="0"/>
                <wp:positionH relativeFrom="page">
                  <wp:posOffset>4352924</wp:posOffset>
                </wp:positionH>
                <wp:positionV relativeFrom="page">
                  <wp:posOffset>4819650</wp:posOffset>
                </wp:positionV>
                <wp:extent cx="2135505" cy="560070"/>
                <wp:effectExtent l="0" t="0" r="17145" b="11430"/>
                <wp:wrapNone/>
                <wp:docPr id="70" name="Горизонтальный свито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56007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16296" w14:textId="77777777" w:rsidR="00973869" w:rsidRPr="0008783C" w:rsidRDefault="00973869" w:rsidP="0008783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8783C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Наш адрес: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E404F8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70" o:spid="_x0000_s1032" type="#_x0000_t98" style="position:absolute;margin-left:342.75pt;margin-top:379.5pt;width:168.15pt;height:44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" fillcolor="white [3201]" strokecolor="#f79646 [3209]" strokeweight="2pt">
                <v:textbox>
                  <w:txbxContent>
                    <w:p w14:paraId="1D616296" w14:textId="77777777" w:rsidR="00973869" w:rsidRPr="0008783C" w:rsidRDefault="00973869" w:rsidP="0008783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ru-RU"/>
                        </w:rPr>
                      </w:pPr>
                      <w:r w:rsidRPr="0008783C">
                        <w:rPr>
                          <w:b/>
                          <w:color w:val="FF0000"/>
                          <w:sz w:val="32"/>
                          <w:szCs w:val="32"/>
                          <w:lang w:val="ru-RU"/>
                        </w:rPr>
                        <w:t>Наш адрес: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1605A5" w14:textId="3AFAC625" w:rsidR="00FD098A" w:rsidRPr="00D8521F" w:rsidRDefault="00FD098A" w:rsidP="00FD098A">
      <w:pPr>
        <w:rPr>
          <w:rFonts w:ascii="Times New Roman" w:hAnsi="Times New Roman" w:cs="Times New Roman"/>
        </w:rPr>
      </w:pPr>
    </w:p>
    <w:p w14:paraId="22E37E7C" w14:textId="419052D5" w:rsidR="00FD098A" w:rsidRPr="00D8521F" w:rsidRDefault="00B92A8B" w:rsidP="00FD098A">
      <w:pPr>
        <w:rPr>
          <w:rFonts w:ascii="Times New Roman" w:hAnsi="Times New Roman" w:cs="Times New Roman"/>
        </w:rPr>
      </w:pPr>
      <w:r w:rsidRPr="00D8521F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2285101" wp14:editId="4AC8C449">
                <wp:simplePos x="0" y="0"/>
                <wp:positionH relativeFrom="page">
                  <wp:posOffset>4200525</wp:posOffset>
                </wp:positionH>
                <wp:positionV relativeFrom="page">
                  <wp:posOffset>5419725</wp:posOffset>
                </wp:positionV>
                <wp:extent cx="2407285" cy="1533525"/>
                <wp:effectExtent l="0" t="0" r="0" b="9525"/>
                <wp:wrapNone/>
                <wp:docPr id="2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0728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42DB0E" w14:textId="77777777" w:rsidR="000D171B" w:rsidRDefault="00632280" w:rsidP="000D171B">
                            <w:pPr>
                              <w:pStyle w:val="22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309110,</w:t>
                            </w:r>
                            <w:r w:rsidR="0035637A"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Белгородская область, </w:t>
                            </w:r>
                            <w:proofErr w:type="spellStart"/>
                            <w:r w:rsidR="0008783C"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внянский</w:t>
                            </w:r>
                            <w:proofErr w:type="spellEnd"/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район,</w:t>
                            </w:r>
                            <w:r w:rsidR="0008783C"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п. Ивня, </w:t>
                            </w:r>
                          </w:p>
                          <w:p w14:paraId="47DA75A3" w14:textId="77777777" w:rsidR="0008783C" w:rsidRPr="0008783C" w:rsidRDefault="00632280" w:rsidP="000D171B">
                            <w:pPr>
                              <w:pStyle w:val="22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ул. Ленина, д.</w:t>
                            </w:r>
                            <w:r w:rsidR="00CB72F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2</w:t>
                            </w:r>
                            <w:proofErr w:type="gramStart"/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А</w:t>
                            </w:r>
                            <w:proofErr w:type="gramEnd"/>
                          </w:p>
                          <w:p w14:paraId="22DFC7FB" w14:textId="77777777" w:rsidR="0008783C" w:rsidRPr="0008783C" w:rsidRDefault="00A537EB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Телефон: </w:t>
                            </w:r>
                            <w:r w:rsidR="00632280"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8</w:t>
                            </w: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(</w:t>
                            </w:r>
                            <w:r w:rsidR="0008783C"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47243)</w:t>
                            </w: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5-</w:t>
                            </w:r>
                            <w:r w:rsidR="00632280"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18</w:t>
                            </w: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632280"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52</w:t>
                            </w:r>
                          </w:p>
                          <w:p w14:paraId="7E07B2E2" w14:textId="77777777" w:rsidR="00A537EB" w:rsidRPr="0008783C" w:rsidRDefault="00A537EB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Адрес электронной почты</w:t>
                            </w:r>
                            <w:r w:rsidR="00632280" w:rsidRPr="000878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:</w:t>
                            </w:r>
                            <w:r w:rsidR="00FD098A" w:rsidRPr="0008783C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 w:bidi="ar-SA"/>
                              </w:rPr>
                              <w:t xml:space="preserve"> </w:t>
                            </w:r>
                            <w:hyperlink r:id="rId15" w:history="1">
                              <w:r w:rsidR="00FD098A" w:rsidRPr="0008783C">
                                <w:rPr>
                                  <w:rFonts w:ascii="Times New Roman" w:hAnsi="Times New Roman" w:cs="Times New Roman"/>
                                  <w:b/>
                                  <w:color w:val="3E9622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bidi="ar-SA"/>
                                </w:rPr>
                                <w:t>dpivn</w:t>
                              </w:r>
                              <w:r w:rsidR="00FD098A" w:rsidRPr="0008783C">
                                <w:rPr>
                                  <w:rFonts w:ascii="Times New Roman" w:hAnsi="Times New Roman" w:cs="Times New Roman"/>
                                  <w:b/>
                                  <w:color w:val="3E9622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val="ru-RU" w:bidi="ar-SA"/>
                                </w:rPr>
                                <w:t>@</w:t>
                              </w:r>
                              <w:r w:rsidR="00FD098A" w:rsidRPr="0008783C">
                                <w:rPr>
                                  <w:rFonts w:ascii="Times New Roman" w:hAnsi="Times New Roman" w:cs="Times New Roman"/>
                                  <w:b/>
                                  <w:color w:val="3E9622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bidi="ar-SA"/>
                                </w:rPr>
                                <w:t>mail</w:t>
                              </w:r>
                              <w:r w:rsidR="00FD098A" w:rsidRPr="0008783C">
                                <w:rPr>
                                  <w:rFonts w:ascii="Times New Roman" w:hAnsi="Times New Roman" w:cs="Times New Roman"/>
                                  <w:b/>
                                  <w:color w:val="3E9622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val="ru-RU" w:bidi="ar-SA"/>
                                </w:rPr>
                                <w:t>.</w:t>
                              </w:r>
                              <w:r w:rsidR="00FD098A" w:rsidRPr="0008783C">
                                <w:rPr>
                                  <w:rFonts w:ascii="Times New Roman" w:hAnsi="Times New Roman" w:cs="Times New Roman"/>
                                  <w:b/>
                                  <w:color w:val="3E9622"/>
                                  <w:sz w:val="24"/>
                                  <w:szCs w:val="24"/>
                                  <w:u w:val="single"/>
                                  <w:shd w:val="clear" w:color="auto" w:fill="FFFFFF"/>
                                  <w:lang w:bidi="ar-SA"/>
                                </w:rPr>
                                <w:t>ru</w:t>
                              </w:r>
                            </w:hyperlink>
                            <w:r w:rsidR="004C7F59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7AAE2CC" wp14:editId="71CBAA23">
                                  <wp:extent cx="2221359" cy="83975"/>
                                  <wp:effectExtent l="0" t="0" r="0" b="0"/>
                                  <wp:docPr id="106" name="Рисунок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112" cy="88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285101" id="Text Box 250" o:spid="_x0000_s1033" type="#_x0000_t202" style="position:absolute;margin-left:330.75pt;margin-top:426.75pt;width:189.55pt;height:120.7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14:paraId="4842DB0E" w14:textId="77777777" w:rsidR="000D171B" w:rsidRDefault="00632280" w:rsidP="000D171B">
                      <w:pPr>
                        <w:pStyle w:val="22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309110,</w:t>
                      </w:r>
                      <w:r w:rsidR="0035637A"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 xml:space="preserve">Белгородская область, </w:t>
                      </w:r>
                      <w:r w:rsidR="0008783C"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внянский район,</w:t>
                      </w:r>
                      <w:r w:rsidR="0008783C"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 xml:space="preserve">п. Ивня, </w:t>
                      </w:r>
                    </w:p>
                    <w:p w14:paraId="47DA75A3" w14:textId="77777777" w:rsidR="0008783C" w:rsidRPr="0008783C" w:rsidRDefault="00632280" w:rsidP="000D171B">
                      <w:pPr>
                        <w:pStyle w:val="22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ул. Ленина, д.</w:t>
                      </w:r>
                      <w:r w:rsidR="00CB72F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 xml:space="preserve"> 2</w:t>
                      </w: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 xml:space="preserve"> А</w:t>
                      </w:r>
                    </w:p>
                    <w:p w14:paraId="22DFC7FB" w14:textId="77777777" w:rsidR="0008783C" w:rsidRPr="0008783C" w:rsidRDefault="00A537EB">
                      <w:pPr>
                        <w:pStyle w:val="22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 xml:space="preserve">Телефон: </w:t>
                      </w:r>
                      <w:r w:rsidR="00632280"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8</w:t>
                      </w: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(</w:t>
                      </w:r>
                      <w:r w:rsidR="0008783C"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47243)</w:t>
                      </w: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5-</w:t>
                      </w:r>
                      <w:r w:rsidR="00632280"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18</w:t>
                      </w: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632280"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52</w:t>
                      </w:r>
                    </w:p>
                    <w:p w14:paraId="7E07B2E2" w14:textId="77777777" w:rsidR="00A537EB" w:rsidRPr="0008783C" w:rsidRDefault="00A537EB">
                      <w:pPr>
                        <w:pStyle w:val="22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Адрес электронной почты</w:t>
                      </w:r>
                      <w:r w:rsidR="00632280" w:rsidRPr="000878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:</w:t>
                      </w:r>
                      <w:r w:rsidR="00FD098A" w:rsidRPr="0008783C">
                        <w:rPr>
                          <w:rFonts w:ascii="Times New Roman" w:hAnsi="Times New Roman" w:cs="Times New Roman"/>
                          <w:b/>
                          <w:color w:val="333333"/>
                          <w:sz w:val="24"/>
                          <w:szCs w:val="24"/>
                          <w:shd w:val="clear" w:color="auto" w:fill="FFFFFF"/>
                          <w:lang w:val="ru-RU" w:bidi="ar-SA"/>
                        </w:rPr>
                        <w:t xml:space="preserve"> </w:t>
                      </w:r>
                      <w:hyperlink r:id="rId17" w:history="1">
                        <w:r w:rsidR="00FD098A" w:rsidRPr="0008783C">
                          <w:rPr>
                            <w:rFonts w:ascii="Times New Roman" w:hAnsi="Times New Roman" w:cs="Times New Roman"/>
                            <w:b/>
                            <w:color w:val="3E9622"/>
                            <w:sz w:val="24"/>
                            <w:szCs w:val="24"/>
                            <w:u w:val="single"/>
                            <w:shd w:val="clear" w:color="auto" w:fill="FFFFFF"/>
                            <w:lang w:bidi="ar-SA"/>
                          </w:rPr>
                          <w:t>dpivn</w:t>
                        </w:r>
                        <w:r w:rsidR="00FD098A" w:rsidRPr="0008783C">
                          <w:rPr>
                            <w:rFonts w:ascii="Times New Roman" w:hAnsi="Times New Roman" w:cs="Times New Roman"/>
                            <w:b/>
                            <w:color w:val="3E9622"/>
                            <w:sz w:val="24"/>
                            <w:szCs w:val="24"/>
                            <w:u w:val="single"/>
                            <w:shd w:val="clear" w:color="auto" w:fill="FFFFFF"/>
                            <w:lang w:val="ru-RU" w:bidi="ar-SA"/>
                          </w:rPr>
                          <w:t>@</w:t>
                        </w:r>
                        <w:r w:rsidR="00FD098A" w:rsidRPr="0008783C">
                          <w:rPr>
                            <w:rFonts w:ascii="Times New Roman" w:hAnsi="Times New Roman" w:cs="Times New Roman"/>
                            <w:b/>
                            <w:color w:val="3E9622"/>
                            <w:sz w:val="24"/>
                            <w:szCs w:val="24"/>
                            <w:u w:val="single"/>
                            <w:shd w:val="clear" w:color="auto" w:fill="FFFFFF"/>
                            <w:lang w:bidi="ar-SA"/>
                          </w:rPr>
                          <w:t>mail</w:t>
                        </w:r>
                        <w:r w:rsidR="00FD098A" w:rsidRPr="0008783C">
                          <w:rPr>
                            <w:rFonts w:ascii="Times New Roman" w:hAnsi="Times New Roman" w:cs="Times New Roman"/>
                            <w:b/>
                            <w:color w:val="3E9622"/>
                            <w:sz w:val="24"/>
                            <w:szCs w:val="24"/>
                            <w:u w:val="single"/>
                            <w:shd w:val="clear" w:color="auto" w:fill="FFFFFF"/>
                            <w:lang w:val="ru-RU" w:bidi="ar-SA"/>
                          </w:rPr>
                          <w:t>.</w:t>
                        </w:r>
                        <w:r w:rsidR="00FD098A" w:rsidRPr="0008783C">
                          <w:rPr>
                            <w:rFonts w:ascii="Times New Roman" w:hAnsi="Times New Roman" w:cs="Times New Roman"/>
                            <w:b/>
                            <w:color w:val="3E9622"/>
                            <w:sz w:val="24"/>
                            <w:szCs w:val="24"/>
                            <w:u w:val="single"/>
                            <w:shd w:val="clear" w:color="auto" w:fill="FFFFFF"/>
                            <w:lang w:bidi="ar-SA"/>
                          </w:rPr>
                          <w:t>ru</w:t>
                        </w:r>
                      </w:hyperlink>
                      <w:r w:rsidR="004C7F59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7AAE2CC" wp14:editId="71CBAA23">
                            <wp:extent cx="2221359" cy="83975"/>
                            <wp:effectExtent l="0" t="0" r="0" b="0"/>
                            <wp:docPr id="106" name="Рисунок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112" cy="88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1685" w:rsidRPr="00D8521F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08576" behindDoc="0" locked="0" layoutInCell="1" allowOverlap="1" wp14:anchorId="5ECF91C1" wp14:editId="5C178289">
                <wp:simplePos x="0" y="0"/>
                <wp:positionH relativeFrom="page">
                  <wp:posOffset>7646276</wp:posOffset>
                </wp:positionH>
                <wp:positionV relativeFrom="page">
                  <wp:posOffset>5644055</wp:posOffset>
                </wp:positionV>
                <wp:extent cx="2494280" cy="662152"/>
                <wp:effectExtent l="152400" t="152400" r="153670" b="157480"/>
                <wp:wrapNone/>
                <wp:docPr id="1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94280" cy="662152"/>
                        </a:xfrm>
                        <a:prstGeom prst="rect">
                          <a:avLst/>
                        </a:prstGeom>
                        <a:noFill/>
                        <a:ln w="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14C3AB" w14:textId="77777777" w:rsidR="00A537EB" w:rsidRPr="008A55D3" w:rsidRDefault="007E31CA" w:rsidP="00D71685">
                            <w:pPr>
                              <w:pStyle w:val="a7"/>
                              <w:rPr>
                                <w:color w:val="002060"/>
                                <w:sz w:val="36"/>
                                <w:szCs w:val="36"/>
                                <w:lang w:val="ru-RU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55D3">
                              <w:rPr>
                                <w:color w:val="002060"/>
                                <w:sz w:val="36"/>
                                <w:szCs w:val="36"/>
                                <w:lang w:val="ru-RU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Мы всегда вам рады!</w:t>
                            </w:r>
                          </w:p>
                          <w:p w14:paraId="74A36CC1" w14:textId="77777777" w:rsidR="00F00035" w:rsidRDefault="00F00035">
                            <w:pPr>
                              <w:pStyle w:val="a7"/>
                              <w:rPr>
                                <w:color w:val="002060"/>
                                <w:sz w:val="32"/>
                                <w:szCs w:val="32"/>
                                <w:lang w:val="ru-RU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902F0F" w14:textId="77777777" w:rsidR="00F00035" w:rsidRPr="00F00035" w:rsidRDefault="00F00035">
                            <w:pPr>
                              <w:pStyle w:val="a7"/>
                              <w:rPr>
                                <w:color w:val="002060"/>
                                <w:sz w:val="32"/>
                                <w:szCs w:val="32"/>
                                <w:u w:val="single"/>
                                <w:lang w:val="ru-RU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CF91C1" id="Text Box 256" o:spid="_x0000_s1034" type="#_x0000_t202" style="position:absolute;margin-left:602.05pt;margin-top:444.4pt;width:196.4pt;height:52.15pt;z-index:251608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" filled="f" strokeweight="0" insetpen="t">
                <o:lock v:ext="edit" shapetype="t"/>
                <v:textbox inset="2.85pt,2.85pt,2.85pt,2.85pt">
                  <w:txbxContent>
                    <w:p w14:paraId="6114C3AB" w14:textId="77777777" w:rsidR="00A537EB" w:rsidRPr="008A55D3" w:rsidRDefault="007E31CA" w:rsidP="00D71685">
                      <w:pPr>
                        <w:pStyle w:val="a7"/>
                        <w:rPr>
                          <w:color w:val="002060"/>
                          <w:sz w:val="36"/>
                          <w:szCs w:val="36"/>
                          <w:lang w:val="ru-RU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55D3">
                        <w:rPr>
                          <w:color w:val="002060"/>
                          <w:sz w:val="36"/>
                          <w:szCs w:val="36"/>
                          <w:lang w:val="ru-RU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Мы всегда вам рады!</w:t>
                      </w:r>
                    </w:p>
                    <w:p w14:paraId="74A36CC1" w14:textId="77777777" w:rsidR="00F00035" w:rsidRDefault="00F00035">
                      <w:pPr>
                        <w:pStyle w:val="a7"/>
                        <w:rPr>
                          <w:color w:val="002060"/>
                          <w:sz w:val="32"/>
                          <w:szCs w:val="32"/>
                          <w:lang w:val="ru-RU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C902F0F" w14:textId="77777777" w:rsidR="00F00035" w:rsidRPr="00F00035" w:rsidRDefault="00F00035">
                      <w:pPr>
                        <w:pStyle w:val="a7"/>
                        <w:rPr>
                          <w:color w:val="002060"/>
                          <w:sz w:val="32"/>
                          <w:szCs w:val="32"/>
                          <w:u w:val="single"/>
                          <w:lang w:val="ru-RU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78121F" w14:textId="77777777" w:rsidR="00FD098A" w:rsidRPr="00D8521F" w:rsidRDefault="00DE22BC" w:rsidP="00B92A8B">
      <w:pPr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1FA6309D" wp14:editId="45A3B659">
                <wp:simplePos x="0" y="0"/>
                <wp:positionH relativeFrom="page">
                  <wp:posOffset>7933690</wp:posOffset>
                </wp:positionH>
                <wp:positionV relativeFrom="page">
                  <wp:posOffset>6334760</wp:posOffset>
                </wp:positionV>
                <wp:extent cx="2139950" cy="247650"/>
                <wp:effectExtent l="0" t="0" r="0" b="0"/>
                <wp:wrapNone/>
                <wp:docPr id="2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68847C" w14:textId="77777777" w:rsidR="00A537EB" w:rsidRPr="00FD098A" w:rsidRDefault="00DE22BC" w:rsidP="00791671">
                            <w:pPr>
                              <w:pStyle w:val="22"/>
                              <w:ind w:left="-567" w:right="-14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21908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10B95B8" wp14:editId="57123481">
                                  <wp:extent cx="2105025" cy="762635"/>
                                  <wp:effectExtent l="0" t="0" r="0" b="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605" cy="78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A6309D" id="Text Box 251" o:spid="_x0000_s1035" type="#_x0000_t202" style="position:absolute;left:0;text-align:left;margin-left:624.7pt;margin-top:498.8pt;width:168.5pt;height:19.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1E68847C" w14:textId="77777777" w:rsidR="00A537EB" w:rsidRPr="00FD098A" w:rsidRDefault="00DE22BC" w:rsidP="00791671">
                      <w:pPr>
                        <w:pStyle w:val="22"/>
                        <w:ind w:left="-567" w:right="-14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21908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10B95B8" wp14:editId="57123481">
                            <wp:extent cx="2105025" cy="762635"/>
                            <wp:effectExtent l="0" t="0" r="0" b="0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605" cy="78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5BF624" w14:textId="21CA1C4B" w:rsidR="00A537EB" w:rsidRPr="00DE0E3B" w:rsidRDefault="00F00A03" w:rsidP="00DE0E3B">
      <w:pPr>
        <w:tabs>
          <w:tab w:val="left" w:pos="11265"/>
        </w:tabs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19684D" wp14:editId="61AC2FAD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00350" cy="819150"/>
                <wp:effectExtent l="0" t="0" r="76200" b="76200"/>
                <wp:wrapNone/>
                <wp:docPr id="16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81915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04A87" w14:textId="77777777" w:rsidR="00A537EB" w:rsidRPr="000D171B" w:rsidRDefault="00A537EB" w:rsidP="00DF78FF">
                            <w:pPr>
                              <w:pStyle w:val="2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19684D" id="Rectangle 457" o:spid="_x0000_s1036" style="position:absolute;margin-left:169.3pt;margin-top:0;width:220.5pt;height:64.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" fillcolor="#fff5c9" stroked="f">
                <v:shadow on="t" color="#f90" opacity=".5" offset="6pt,6pt"/>
                <v:textbox>
                  <w:txbxContent>
                    <w:p w14:paraId="16804A87" w14:textId="77777777" w:rsidR="00A537EB" w:rsidRPr="000D171B" w:rsidRDefault="00A537EB" w:rsidP="00DF78FF">
                      <w:pPr>
                        <w:pStyle w:val="2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6AED6F" wp14:editId="4CD4C103">
                <wp:simplePos x="0" y="0"/>
                <wp:positionH relativeFrom="margin">
                  <wp:posOffset>3547745</wp:posOffset>
                </wp:positionH>
                <wp:positionV relativeFrom="margin">
                  <wp:align>bottom</wp:align>
                </wp:positionV>
                <wp:extent cx="2766695" cy="3390900"/>
                <wp:effectExtent l="0" t="0" r="0" b="0"/>
                <wp:wrapNone/>
                <wp:docPr id="1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B1B81" w14:textId="16E00151" w:rsidR="0053294D" w:rsidRPr="00BE008B" w:rsidRDefault="00DE22BC" w:rsidP="00BE00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В рамках национального проекта «Образование» будут открыты творческие объединени</w:t>
                            </w:r>
                            <w:r w:rsid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я</w:t>
                            </w:r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BE008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«Детский проектный офис»</w:t>
                            </w:r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на базе трёх общеобразовательных учреждений района: МБОУ «</w:t>
                            </w:r>
                            <w:proofErr w:type="spellStart"/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Курасовская</w:t>
                            </w:r>
                            <w:proofErr w:type="spellEnd"/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 СОШ», МБОУ «</w:t>
                            </w:r>
                            <w:proofErr w:type="spellStart"/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Новенская</w:t>
                            </w:r>
                            <w:proofErr w:type="spellEnd"/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 СОШ», МБОУ «</w:t>
                            </w:r>
                            <w:proofErr w:type="spellStart"/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>Ивнянская</w:t>
                            </w:r>
                            <w:proofErr w:type="spellEnd"/>
                            <w:r w:rsidRPr="00BE008B">
                              <w:rPr>
                                <w:rFonts w:ascii="Times New Roman" w:hAnsi="Times New Roman" w:cs="Times New Roman"/>
                                <w:i w:val="0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  <w:t xml:space="preserve"> СОШ №1».</w:t>
                            </w:r>
                          </w:p>
                          <w:p w14:paraId="425AE953" w14:textId="77777777" w:rsidR="0053294D" w:rsidRDefault="0053294D" w:rsidP="0073727F">
                            <w:pPr>
                              <w:jc w:val="center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  <w:p w14:paraId="2DE93C92" w14:textId="77777777" w:rsidR="009E7322" w:rsidRPr="00FD188E" w:rsidRDefault="009E7322" w:rsidP="009E732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9E732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val="ru-RU"/>
                              </w:rPr>
                              <w:t>Миссия учреждения</w:t>
                            </w:r>
                            <w:r w:rsidRPr="00F71A2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</w:p>
                          <w:p w14:paraId="4281993D" w14:textId="49AF3560" w:rsidR="00A537EB" w:rsidRPr="00A206AF" w:rsidRDefault="009E7322" w:rsidP="009E732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87246E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создание благоприятных условий, способствующих творческому, умственному и физическому развитию детей </w:t>
                            </w:r>
                            <w:proofErr w:type="spellStart"/>
                            <w:r w:rsidRPr="0087246E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Ивнянского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района.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6AED6F" id="Text Box 453" o:spid="_x0000_s1037" type="#_x0000_t202" style="position:absolute;margin-left:279.35pt;margin-top:0;width:217.85pt;height:267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zVvAIAAMU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" filled="f" stroked="f">
                <v:textbox>
                  <w:txbxContent>
                    <w:p w14:paraId="3EFB1B81" w14:textId="16E00151" w:rsidR="0053294D" w:rsidRPr="00BE008B" w:rsidRDefault="00DE22BC" w:rsidP="00BE008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 w:val="0"/>
                          <w:noProof/>
                          <w:sz w:val="24"/>
                          <w:szCs w:val="24"/>
                          <w:lang w:val="ru-RU" w:eastAsia="ru-RU"/>
                        </w:rPr>
                      </w:pPr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 xml:space="preserve">В рамках национального </w:t>
                      </w:r>
                      <w:bookmarkStart w:id="1" w:name="_GoBack"/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п</w:t>
                      </w:r>
                      <w:bookmarkEnd w:id="1"/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роекта «Образование» будут открыты творческие объединени</w:t>
                      </w:r>
                      <w:r w:rsid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я</w:t>
                      </w:r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BE008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«Детский проектный офис»</w:t>
                      </w:r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на базе трёх общеобразовательных учреждений района: МБОУ «</w:t>
                      </w:r>
                      <w:proofErr w:type="spellStart"/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Курасовская</w:t>
                      </w:r>
                      <w:proofErr w:type="spellEnd"/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 xml:space="preserve"> СОШ», МБОУ «</w:t>
                      </w:r>
                      <w:proofErr w:type="spellStart"/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Новенская</w:t>
                      </w:r>
                      <w:proofErr w:type="spellEnd"/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 xml:space="preserve"> СОШ», МБОУ «</w:t>
                      </w:r>
                      <w:proofErr w:type="spellStart"/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>Ивнянская</w:t>
                      </w:r>
                      <w:proofErr w:type="spellEnd"/>
                      <w:r w:rsidRPr="00BE008B">
                        <w:rPr>
                          <w:rFonts w:ascii="Times New Roman" w:hAnsi="Times New Roman" w:cs="Times New Roman"/>
                          <w:i w:val="0"/>
                          <w:color w:val="333333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  <w:t xml:space="preserve"> СОШ №1».</w:t>
                      </w:r>
                    </w:p>
                    <w:p w14:paraId="425AE953" w14:textId="77777777" w:rsidR="0053294D" w:rsidRDefault="0053294D" w:rsidP="0073727F">
                      <w:pPr>
                        <w:jc w:val="center"/>
                        <w:rPr>
                          <w:noProof/>
                          <w:lang w:val="ru-RU" w:eastAsia="ru-RU"/>
                        </w:rPr>
                      </w:pPr>
                    </w:p>
                    <w:p w14:paraId="2DE93C92" w14:textId="77777777" w:rsidR="009E7322" w:rsidRPr="00FD188E" w:rsidRDefault="009E7322" w:rsidP="009E7322">
                      <w:pPr>
                        <w:jc w:val="center"/>
                        <w:rPr>
                          <w:lang w:val="ru-RU"/>
                        </w:rPr>
                      </w:pPr>
                      <w:r w:rsidRPr="009E732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:lang w:val="ru-RU"/>
                        </w:rPr>
                        <w:t>Миссия учреждения</w:t>
                      </w:r>
                      <w:r w:rsidRPr="00F71A29">
                        <w:rPr>
                          <w:rFonts w:ascii="Times New Roman" w:hAnsi="Times New Roman" w:cs="Times New Roman"/>
                          <w:b/>
                          <w:i w:val="0"/>
                          <w:color w:val="C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 w:val="0"/>
                          <w:sz w:val="24"/>
                          <w:szCs w:val="24"/>
                          <w:lang w:val="ru-RU"/>
                        </w:rPr>
                        <w:t>-</w:t>
                      </w:r>
                    </w:p>
                    <w:p w14:paraId="4281993D" w14:textId="49AF3560" w:rsidR="00A537EB" w:rsidRPr="00A206AF" w:rsidRDefault="009E7322" w:rsidP="009E7322">
                      <w:pPr>
                        <w:jc w:val="center"/>
                        <w:rPr>
                          <w:lang w:val="ru-RU"/>
                        </w:rPr>
                      </w:pPr>
                      <w:r w:rsidRPr="0087246E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создание благоприятных условий, способствующих творческому, умственному и физическому развитию детей </w:t>
                      </w:r>
                      <w:proofErr w:type="spellStart"/>
                      <w:r w:rsidRPr="0087246E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>Ивнянского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района.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B801CD1" wp14:editId="2038370F">
                <wp:simplePos x="0" y="0"/>
                <wp:positionH relativeFrom="margin">
                  <wp:align>left</wp:align>
                </wp:positionH>
                <wp:positionV relativeFrom="bottomMargin">
                  <wp:posOffset>-563880</wp:posOffset>
                </wp:positionV>
                <wp:extent cx="2847975" cy="581025"/>
                <wp:effectExtent l="0" t="0" r="28575" b="28575"/>
                <wp:wrapNone/>
                <wp:docPr id="88" name="Блок-схема: процесс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81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F9661" w14:textId="77777777" w:rsidR="00926E86" w:rsidRPr="00F83821" w:rsidRDefault="00F83821" w:rsidP="00F83821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F83821">
                              <w:rPr>
                                <w:lang w:val="ru-RU"/>
                              </w:rPr>
                              <w:t>анализ</w:t>
                            </w:r>
                            <w:r w:rsidR="006C1721">
                              <w:rPr>
                                <w:lang w:val="ru-RU"/>
                              </w:rPr>
                              <w:t>ируются</w:t>
                            </w:r>
                            <w:r w:rsidRPr="00F83821">
                              <w:rPr>
                                <w:lang w:val="ru-RU"/>
                              </w:rPr>
                              <w:t xml:space="preserve"> реальны</w:t>
                            </w:r>
                            <w:r w:rsidR="006C1721">
                              <w:rPr>
                                <w:lang w:val="ru-RU"/>
                              </w:rPr>
                              <w:t>е</w:t>
                            </w:r>
                            <w:r w:rsidRPr="00F83821">
                              <w:rPr>
                                <w:lang w:val="ru-RU"/>
                              </w:rPr>
                              <w:t xml:space="preserve"> потребност</w:t>
                            </w:r>
                            <w:r w:rsidR="006C1721">
                              <w:rPr>
                                <w:lang w:val="ru-RU"/>
                              </w:rPr>
                              <w:t>и</w:t>
                            </w:r>
                            <w:r w:rsidRPr="00F83821">
                              <w:rPr>
                                <w:lang w:val="ru-RU"/>
                              </w:rPr>
                              <w:t xml:space="preserve"> детей и их родителей в дополнительном образовании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B801CD1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88" o:spid="_x0000_s1038" type="#_x0000_t109" style="position:absolute;margin-left:0;margin-top:-44.4pt;width:224.25pt;height:45.75pt;z-index:251696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" fillcolor="#4f81bd [3204]" strokecolor="#243f60 [1604]" strokeweight="2pt">
                <v:textbox>
                  <w:txbxContent>
                    <w:p w14:paraId="045F9661" w14:textId="77777777" w:rsidR="00926E86" w:rsidRPr="00F83821" w:rsidRDefault="00F83821" w:rsidP="00F83821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 w:rsidRPr="00F83821">
                        <w:rPr>
                          <w:lang w:val="ru-RU"/>
                        </w:rPr>
                        <w:t>анализ</w:t>
                      </w:r>
                      <w:r w:rsidR="006C1721">
                        <w:rPr>
                          <w:lang w:val="ru-RU"/>
                        </w:rPr>
                        <w:t>ируются</w:t>
                      </w:r>
                      <w:r w:rsidRPr="00F83821">
                        <w:rPr>
                          <w:lang w:val="ru-RU"/>
                        </w:rPr>
                        <w:t xml:space="preserve"> реальны</w:t>
                      </w:r>
                      <w:r w:rsidR="006C1721">
                        <w:rPr>
                          <w:lang w:val="ru-RU"/>
                        </w:rPr>
                        <w:t>е</w:t>
                      </w:r>
                      <w:r w:rsidRPr="00F83821">
                        <w:rPr>
                          <w:lang w:val="ru-RU"/>
                        </w:rPr>
                        <w:t xml:space="preserve"> потребност</w:t>
                      </w:r>
                      <w:r w:rsidR="006C1721">
                        <w:rPr>
                          <w:lang w:val="ru-RU"/>
                        </w:rPr>
                        <w:t>и</w:t>
                      </w:r>
                      <w:r w:rsidRPr="00F83821">
                        <w:rPr>
                          <w:lang w:val="ru-RU"/>
                        </w:rPr>
                        <w:t xml:space="preserve"> детей и их родителей в дополнительном образовании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18B31A9" wp14:editId="5FD47311">
                <wp:simplePos x="0" y="0"/>
                <wp:positionH relativeFrom="margin">
                  <wp:align>left</wp:align>
                </wp:positionH>
                <wp:positionV relativeFrom="page">
                  <wp:posOffset>5791200</wp:posOffset>
                </wp:positionV>
                <wp:extent cx="2847975" cy="581025"/>
                <wp:effectExtent l="0" t="0" r="28575" b="28575"/>
                <wp:wrapNone/>
                <wp:docPr id="86" name="Блок-схема: процесс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81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A23A5" w14:textId="77777777" w:rsidR="00390ED9" w:rsidRPr="00907F58" w:rsidRDefault="00907F58" w:rsidP="00F83821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907F58">
                              <w:rPr>
                                <w:lang w:val="ru-RU"/>
                              </w:rPr>
                              <w:t>используются технологии проектной деятельности, дистанционные технологии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8B31A9" id="Блок-схема: процесс 86" o:spid="_x0000_s1039" type="#_x0000_t109" style="position:absolute;margin-left:0;margin-top:456pt;width:224.25pt;height:45.75pt;z-index:25169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" fillcolor="#4f81bd [3204]" strokecolor="#243f60 [1604]" strokeweight="2pt">
                <v:textbox>
                  <w:txbxContent>
                    <w:p w14:paraId="24AA23A5" w14:textId="77777777" w:rsidR="00390ED9" w:rsidRPr="00907F58" w:rsidRDefault="00907F58" w:rsidP="00F83821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 w:rsidRPr="00907F58">
                        <w:rPr>
                          <w:lang w:val="ru-RU"/>
                        </w:rPr>
                        <w:t>используются технологии проектной деятельности, дистанционные технологии обучения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6269F4B" wp14:editId="673D5694">
                <wp:simplePos x="0" y="0"/>
                <wp:positionH relativeFrom="margin">
                  <wp:align>left</wp:align>
                </wp:positionH>
                <wp:positionV relativeFrom="page">
                  <wp:posOffset>4991101</wp:posOffset>
                </wp:positionV>
                <wp:extent cx="2847975" cy="723900"/>
                <wp:effectExtent l="0" t="0" r="28575" b="19050"/>
                <wp:wrapNone/>
                <wp:docPr id="84" name="Блок-схема: процесс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7239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8F24B" w14:textId="77777777" w:rsidR="00E139E3" w:rsidRPr="00627856" w:rsidRDefault="00907F58" w:rsidP="00F83821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907F58">
                              <w:rPr>
                                <w:lang w:val="ru-RU"/>
                              </w:rPr>
                              <w:t>дополнительны</w:t>
                            </w:r>
                            <w:r w:rsidR="006C1721">
                              <w:rPr>
                                <w:lang w:val="ru-RU"/>
                              </w:rPr>
                              <w:t>е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общеобразовательны</w:t>
                            </w:r>
                            <w:r w:rsidR="006C1721">
                              <w:rPr>
                                <w:lang w:val="ru-RU"/>
                              </w:rPr>
                              <w:t>е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программ</w:t>
                            </w:r>
                            <w:r w:rsidR="006C1721">
                              <w:rPr>
                                <w:lang w:val="ru-RU"/>
                              </w:rPr>
                              <w:t>ы рассчитан</w:t>
                            </w:r>
                            <w:r w:rsidRPr="00907F58">
                              <w:rPr>
                                <w:lang w:val="ru-RU"/>
                              </w:rPr>
                              <w:t>ы на детей дошкольного</w:t>
                            </w:r>
                            <w:r w:rsidR="006C1721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907F58">
                              <w:rPr>
                                <w:lang w:val="ru-RU"/>
                              </w:rPr>
                              <w:t>младшего</w:t>
                            </w:r>
                            <w:r w:rsidR="006C1721">
                              <w:rPr>
                                <w:lang w:val="ru-RU"/>
                              </w:rPr>
                              <w:t>, среднего и старшего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школьного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269F4B" id="Блок-схема: процесс 84" o:spid="_x0000_s1040" type="#_x0000_t109" style="position:absolute;margin-left:0;margin-top:393pt;width:224.25pt;height:57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" fillcolor="#4f81bd [3204]" strokecolor="#243f60 [1604]" strokeweight="2pt">
                <v:textbox>
                  <w:txbxContent>
                    <w:p w14:paraId="66C8F24B" w14:textId="77777777" w:rsidR="00E139E3" w:rsidRPr="00627856" w:rsidRDefault="00907F58" w:rsidP="00F83821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 w:rsidRPr="00907F58">
                        <w:rPr>
                          <w:lang w:val="ru-RU"/>
                        </w:rPr>
                        <w:t>дополнительны</w:t>
                      </w:r>
                      <w:r w:rsidR="006C1721">
                        <w:rPr>
                          <w:lang w:val="ru-RU"/>
                        </w:rPr>
                        <w:t>е</w:t>
                      </w:r>
                      <w:r w:rsidRPr="00907F58">
                        <w:rPr>
                          <w:lang w:val="ru-RU"/>
                        </w:rPr>
                        <w:t xml:space="preserve"> общеобразовательны</w:t>
                      </w:r>
                      <w:r w:rsidR="006C1721">
                        <w:rPr>
                          <w:lang w:val="ru-RU"/>
                        </w:rPr>
                        <w:t>е</w:t>
                      </w:r>
                      <w:r w:rsidRPr="00907F58">
                        <w:rPr>
                          <w:lang w:val="ru-RU"/>
                        </w:rPr>
                        <w:t xml:space="preserve"> программ</w:t>
                      </w:r>
                      <w:r w:rsidR="006C1721">
                        <w:rPr>
                          <w:lang w:val="ru-RU"/>
                        </w:rPr>
                        <w:t>ы рассчитан</w:t>
                      </w:r>
                      <w:r w:rsidRPr="00907F58">
                        <w:rPr>
                          <w:lang w:val="ru-RU"/>
                        </w:rPr>
                        <w:t>ы на детей дошкольного</w:t>
                      </w:r>
                      <w:r w:rsidR="006C1721">
                        <w:rPr>
                          <w:lang w:val="ru-RU"/>
                        </w:rPr>
                        <w:t xml:space="preserve">, </w:t>
                      </w:r>
                      <w:r w:rsidRPr="00907F58">
                        <w:rPr>
                          <w:lang w:val="ru-RU"/>
                        </w:rPr>
                        <w:t>младшего</w:t>
                      </w:r>
                      <w:r w:rsidR="006C1721">
                        <w:rPr>
                          <w:lang w:val="ru-RU"/>
                        </w:rPr>
                        <w:t>, среднего и старшего</w:t>
                      </w:r>
                      <w:r w:rsidRPr="00907F58">
                        <w:rPr>
                          <w:lang w:val="ru-RU"/>
                        </w:rPr>
                        <w:t xml:space="preserve"> школьного возраста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1BEA4DA" wp14:editId="3EC8F344">
                <wp:simplePos x="0" y="0"/>
                <wp:positionH relativeFrom="margin">
                  <wp:align>left</wp:align>
                </wp:positionH>
                <wp:positionV relativeFrom="page">
                  <wp:posOffset>4219575</wp:posOffset>
                </wp:positionV>
                <wp:extent cx="2838450" cy="695325"/>
                <wp:effectExtent l="0" t="0" r="1905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3520" w14:textId="77777777" w:rsidR="00222AF8" w:rsidRPr="00907F58" w:rsidRDefault="00907F58" w:rsidP="00F83821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907F58">
                              <w:rPr>
                                <w:lang w:val="ru-RU"/>
                              </w:rPr>
                              <w:t>доступн</w:t>
                            </w:r>
                            <w:r w:rsidR="006C1721">
                              <w:rPr>
                                <w:lang w:val="ru-RU"/>
                              </w:rPr>
                              <w:t>ы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наиболее востребованны</w:t>
                            </w:r>
                            <w:r w:rsidR="006C1721">
                              <w:rPr>
                                <w:lang w:val="ru-RU"/>
                              </w:rPr>
                              <w:t>е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дополнительны</w:t>
                            </w:r>
                            <w:r w:rsidR="006C1721">
                              <w:rPr>
                                <w:lang w:val="ru-RU"/>
                              </w:rPr>
                              <w:t>е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общеобразовательны</w:t>
                            </w:r>
                            <w:r w:rsidR="006C1721">
                              <w:rPr>
                                <w:lang w:val="ru-RU"/>
                              </w:rPr>
                              <w:t>е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программ</w:t>
                            </w:r>
                            <w:r w:rsidR="006C1721">
                              <w:rPr>
                                <w:lang w:val="ru-RU"/>
                              </w:rPr>
                              <w:t>ы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для детей, проживающих в сельской местности, детей</w:t>
                            </w:r>
                            <w:r w:rsidR="00F83821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07F58">
                              <w:rPr>
                                <w:lang w:val="ru-RU"/>
                              </w:rPr>
                              <w:t>инвалидов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BEA4DA" id="Прямоугольник 83" o:spid="_x0000_s1041" style="position:absolute;margin-left:0;margin-top:332.25pt;width:223.5pt;height:54.75pt;z-index:25167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" fillcolor="#4f81bd [3204]" strokecolor="#243f60 [1604]" strokeweight="2pt">
                <v:textbox>
                  <w:txbxContent>
                    <w:p w14:paraId="0D4C3520" w14:textId="77777777" w:rsidR="00222AF8" w:rsidRPr="00907F58" w:rsidRDefault="00907F58" w:rsidP="00F83821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 w:rsidRPr="00907F58">
                        <w:rPr>
                          <w:lang w:val="ru-RU"/>
                        </w:rPr>
                        <w:t>доступн</w:t>
                      </w:r>
                      <w:r w:rsidR="006C1721">
                        <w:rPr>
                          <w:lang w:val="ru-RU"/>
                        </w:rPr>
                        <w:t>ы</w:t>
                      </w:r>
                      <w:r w:rsidRPr="00907F58">
                        <w:rPr>
                          <w:lang w:val="ru-RU"/>
                        </w:rPr>
                        <w:t xml:space="preserve"> наиболее востребованны</w:t>
                      </w:r>
                      <w:r w:rsidR="006C1721">
                        <w:rPr>
                          <w:lang w:val="ru-RU"/>
                        </w:rPr>
                        <w:t>е</w:t>
                      </w:r>
                      <w:r w:rsidRPr="00907F58">
                        <w:rPr>
                          <w:lang w:val="ru-RU"/>
                        </w:rPr>
                        <w:t xml:space="preserve"> дополнительны</w:t>
                      </w:r>
                      <w:r w:rsidR="006C1721">
                        <w:rPr>
                          <w:lang w:val="ru-RU"/>
                        </w:rPr>
                        <w:t>е</w:t>
                      </w:r>
                      <w:r w:rsidRPr="00907F58">
                        <w:rPr>
                          <w:lang w:val="ru-RU"/>
                        </w:rPr>
                        <w:t xml:space="preserve"> общеобразовательны</w:t>
                      </w:r>
                      <w:r w:rsidR="006C1721">
                        <w:rPr>
                          <w:lang w:val="ru-RU"/>
                        </w:rPr>
                        <w:t>е</w:t>
                      </w:r>
                      <w:r w:rsidRPr="00907F58">
                        <w:rPr>
                          <w:lang w:val="ru-RU"/>
                        </w:rPr>
                        <w:t xml:space="preserve"> программ</w:t>
                      </w:r>
                      <w:r w:rsidR="006C1721">
                        <w:rPr>
                          <w:lang w:val="ru-RU"/>
                        </w:rPr>
                        <w:t>ы</w:t>
                      </w:r>
                      <w:r w:rsidRPr="00907F58">
                        <w:rPr>
                          <w:lang w:val="ru-RU"/>
                        </w:rPr>
                        <w:t xml:space="preserve"> для детей, проживающих в сельской местности, детей</w:t>
                      </w:r>
                      <w:r w:rsidR="00F83821">
                        <w:rPr>
                          <w:lang w:val="ru-RU"/>
                        </w:rPr>
                        <w:t xml:space="preserve"> </w:t>
                      </w:r>
                      <w:r w:rsidRPr="00907F58">
                        <w:rPr>
                          <w:lang w:val="ru-RU"/>
                        </w:rPr>
                        <w:t>инвалидов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5C3710" wp14:editId="74B6026B">
                <wp:simplePos x="0" y="0"/>
                <wp:positionH relativeFrom="margin">
                  <wp:align>left</wp:align>
                </wp:positionH>
                <wp:positionV relativeFrom="page">
                  <wp:posOffset>2962275</wp:posOffset>
                </wp:positionV>
                <wp:extent cx="2847975" cy="1181100"/>
                <wp:effectExtent l="0" t="0" r="28575" b="190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68557" w14:textId="77777777" w:rsidR="00222AF8" w:rsidRPr="00907F58" w:rsidRDefault="00907F58" w:rsidP="00907F5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07F58">
                              <w:rPr>
                                <w:lang w:val="ru-RU"/>
                              </w:rPr>
                              <w:t>реализ</w:t>
                            </w:r>
                            <w:r w:rsidR="006C1721">
                              <w:rPr>
                                <w:lang w:val="ru-RU"/>
                              </w:rPr>
                              <w:t>уются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дополнительны</w:t>
                            </w:r>
                            <w:r w:rsidR="006C1721">
                              <w:rPr>
                                <w:lang w:val="ru-RU"/>
                              </w:rPr>
                              <w:t>е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общеобразовательны</w:t>
                            </w:r>
                            <w:r w:rsidR="006C1721">
                              <w:rPr>
                                <w:lang w:val="ru-RU"/>
                              </w:rPr>
                              <w:t>е</w:t>
                            </w:r>
                            <w:r w:rsidRPr="00907F58">
                              <w:rPr>
                                <w:lang w:val="ru-RU"/>
                              </w:rPr>
                              <w:t xml:space="preserve"> программ</w:t>
                            </w:r>
                            <w:r w:rsidR="006C1721">
                              <w:rPr>
                                <w:lang w:val="ru-RU"/>
                              </w:rPr>
                              <w:t>ы</w:t>
                            </w:r>
                            <w:r w:rsidRPr="00907F58">
                              <w:rPr>
                                <w:lang w:val="ru-RU"/>
                              </w:rPr>
                              <w:t>, отвечающи</w:t>
                            </w:r>
                            <w:r w:rsidR="006C1721">
                              <w:rPr>
                                <w:lang w:val="ru-RU"/>
                              </w:rPr>
                              <w:t>е современным тенденциям</w:t>
                            </w:r>
                            <w:r w:rsidRPr="00907F58">
                              <w:rPr>
                                <w:lang w:val="ru-RU"/>
                              </w:rPr>
                              <w:t>, связанным с развитием высоких технологий в производственной сфере (естественнонаучной, технической направленностей)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5C3710" id="Прямоугольник 80" o:spid="_x0000_s1042" style="position:absolute;margin-left:0;margin-top:233.25pt;width:224.25pt;height:93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" fillcolor="#4f81bd [3204]" strokecolor="#243f60 [1604]" strokeweight="2pt">
                <v:textbox>
                  <w:txbxContent>
                    <w:p w14:paraId="5D668557" w14:textId="77777777" w:rsidR="00222AF8" w:rsidRPr="00907F58" w:rsidRDefault="00907F58" w:rsidP="00907F58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07F58">
                        <w:rPr>
                          <w:lang w:val="ru-RU"/>
                        </w:rPr>
                        <w:t>реализ</w:t>
                      </w:r>
                      <w:r w:rsidR="006C1721">
                        <w:rPr>
                          <w:lang w:val="ru-RU"/>
                        </w:rPr>
                        <w:t>уются</w:t>
                      </w:r>
                      <w:r w:rsidRPr="00907F58">
                        <w:rPr>
                          <w:lang w:val="ru-RU"/>
                        </w:rPr>
                        <w:t xml:space="preserve"> дополнительны</w:t>
                      </w:r>
                      <w:r w:rsidR="006C1721">
                        <w:rPr>
                          <w:lang w:val="ru-RU"/>
                        </w:rPr>
                        <w:t>е</w:t>
                      </w:r>
                      <w:r w:rsidRPr="00907F58">
                        <w:rPr>
                          <w:lang w:val="ru-RU"/>
                        </w:rPr>
                        <w:t xml:space="preserve"> общеобразовательны</w:t>
                      </w:r>
                      <w:r w:rsidR="006C1721">
                        <w:rPr>
                          <w:lang w:val="ru-RU"/>
                        </w:rPr>
                        <w:t>е</w:t>
                      </w:r>
                      <w:r w:rsidRPr="00907F58">
                        <w:rPr>
                          <w:lang w:val="ru-RU"/>
                        </w:rPr>
                        <w:t xml:space="preserve"> программ</w:t>
                      </w:r>
                      <w:r w:rsidR="006C1721">
                        <w:rPr>
                          <w:lang w:val="ru-RU"/>
                        </w:rPr>
                        <w:t>ы</w:t>
                      </w:r>
                      <w:r w:rsidRPr="00907F58">
                        <w:rPr>
                          <w:lang w:val="ru-RU"/>
                        </w:rPr>
                        <w:t>, отвечающи</w:t>
                      </w:r>
                      <w:r w:rsidR="006C1721">
                        <w:rPr>
                          <w:lang w:val="ru-RU"/>
                        </w:rPr>
                        <w:t>е современным тенденциям</w:t>
                      </w:r>
                      <w:r w:rsidRPr="00907F58">
                        <w:rPr>
                          <w:lang w:val="ru-RU"/>
                        </w:rPr>
                        <w:t>, связанным с развитием высоких технологий в производственной сфере (естественнонаучной, технической направленностей)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 wp14:anchorId="03CC4613" wp14:editId="6E276646">
                <wp:simplePos x="0" y="0"/>
                <wp:positionH relativeFrom="margin">
                  <wp:align>left</wp:align>
                </wp:positionH>
                <wp:positionV relativeFrom="page">
                  <wp:posOffset>2400300</wp:posOffset>
                </wp:positionV>
                <wp:extent cx="2876550" cy="5162550"/>
                <wp:effectExtent l="0" t="0" r="0" b="0"/>
                <wp:wrapNone/>
                <wp:docPr id="1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76550" cy="516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05E87C" w14:textId="77777777" w:rsidR="00A537EB" w:rsidRPr="0087246E" w:rsidRDefault="00222AF8" w:rsidP="00F83821">
                            <w:pPr>
                              <w:pStyle w:val="1"/>
                              <w:pBdr>
                                <w:bottom w:val="single" w:sz="8" w:space="8" w:color="C0504D" w:themeColor="accent2"/>
                              </w:pBd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7246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="00390ED9" w:rsidRPr="0087246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нашем</w:t>
                            </w:r>
                            <w:r w:rsidRPr="0087246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у</w:t>
                            </w:r>
                            <w:r w:rsidR="00CE45F3" w:rsidRPr="0087246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чреждени</w:t>
                            </w:r>
                            <w:r w:rsidRPr="0087246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="00CE45F3" w:rsidRPr="0087246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87246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дополнительного образования </w:t>
                            </w:r>
                          </w:p>
                          <w:p w14:paraId="25B4B910" w14:textId="77777777" w:rsidR="00222AF8" w:rsidRDefault="00222AF8" w:rsidP="00202F32">
                            <w:pPr>
                              <w:pStyle w:val="a5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  <w:p w14:paraId="212C5063" w14:textId="77777777" w:rsidR="00222AF8" w:rsidRDefault="00222AF8" w:rsidP="00202F32">
                            <w:pPr>
                              <w:pStyle w:val="a5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  <w:p w14:paraId="3C14BAEF" w14:textId="77777777" w:rsidR="00222AF8" w:rsidRDefault="00222AF8" w:rsidP="00202F32">
                            <w:pPr>
                              <w:pStyle w:val="a5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  <w:p w14:paraId="02543BEB" w14:textId="77777777" w:rsidR="00390ED9" w:rsidRDefault="007E1847" w:rsidP="00202F32">
                            <w:pPr>
                              <w:pStyle w:val="a5"/>
                              <w:rPr>
                                <w:noProof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t xml:space="preserve"> </w:t>
                            </w:r>
                          </w:p>
                          <w:p w14:paraId="748B58B8" w14:textId="77777777" w:rsidR="00390ED9" w:rsidRPr="003A1A56" w:rsidRDefault="00390ED9" w:rsidP="00202F32">
                            <w:pPr>
                              <w:pStyle w:val="a5"/>
                              <w:rPr>
                                <w:noProof/>
                                <w:lang w:val="ru-RU"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CC4613" id="Text Box 355" o:spid="_x0000_s1043" type="#_x0000_t202" style="position:absolute;margin-left:0;margin-top:189pt;width:226.5pt;height:406.5pt;z-index:2516167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14:paraId="4805E87C" w14:textId="77777777" w:rsidR="00A537EB" w:rsidRPr="0087246E" w:rsidRDefault="00222AF8" w:rsidP="00F83821">
                      <w:pPr>
                        <w:pStyle w:val="1"/>
                        <w:pBdr>
                          <w:bottom w:val="single" w:sz="8" w:space="8" w:color="C0504D" w:themeColor="accent2"/>
                        </w:pBd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  <w:r w:rsidRPr="0087246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="00390ED9" w:rsidRPr="0087246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нашем</w:t>
                      </w:r>
                      <w:r w:rsidRPr="0087246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у</w:t>
                      </w:r>
                      <w:r w:rsidR="00CE45F3" w:rsidRPr="0087246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ru-RU"/>
                        </w:rPr>
                        <w:t>чреждени</w:t>
                      </w:r>
                      <w:r w:rsidRPr="0087246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ru-RU"/>
                        </w:rPr>
                        <w:t>и</w:t>
                      </w:r>
                      <w:r w:rsidR="00CE45F3" w:rsidRPr="0087246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87246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дополнительного образования </w:t>
                      </w:r>
                    </w:p>
                    <w:p w14:paraId="25B4B910" w14:textId="77777777" w:rsidR="00222AF8" w:rsidRDefault="00222AF8" w:rsidP="00202F32">
                      <w:pPr>
                        <w:pStyle w:val="a5"/>
                        <w:rPr>
                          <w:noProof/>
                          <w:lang w:val="ru-RU" w:eastAsia="ru-RU"/>
                        </w:rPr>
                      </w:pPr>
                    </w:p>
                    <w:p w14:paraId="212C5063" w14:textId="77777777" w:rsidR="00222AF8" w:rsidRDefault="00222AF8" w:rsidP="00202F32">
                      <w:pPr>
                        <w:pStyle w:val="a5"/>
                        <w:rPr>
                          <w:noProof/>
                          <w:lang w:val="ru-RU" w:eastAsia="ru-RU"/>
                        </w:rPr>
                      </w:pPr>
                    </w:p>
                    <w:p w14:paraId="3C14BAEF" w14:textId="77777777" w:rsidR="00222AF8" w:rsidRDefault="00222AF8" w:rsidP="00202F32">
                      <w:pPr>
                        <w:pStyle w:val="a5"/>
                        <w:rPr>
                          <w:noProof/>
                          <w:lang w:val="ru-RU" w:eastAsia="ru-RU"/>
                        </w:rPr>
                      </w:pPr>
                    </w:p>
                    <w:p w14:paraId="02543BEB" w14:textId="77777777" w:rsidR="00390ED9" w:rsidRDefault="007E1847" w:rsidP="00202F32">
                      <w:pPr>
                        <w:pStyle w:val="a5"/>
                        <w:rPr>
                          <w:noProof/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t xml:space="preserve"> </w:t>
                      </w:r>
                    </w:p>
                    <w:p w14:paraId="748B58B8" w14:textId="77777777" w:rsidR="00390ED9" w:rsidRPr="003A1A56" w:rsidRDefault="00390ED9" w:rsidP="00202F32">
                      <w:pPr>
                        <w:pStyle w:val="a5"/>
                        <w:rPr>
                          <w:noProof/>
                          <w:lang w:val="ru-RU" w:eastAsia="ru-RU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92A8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 wp14:anchorId="026B4F3D" wp14:editId="27BC5FB5">
                <wp:simplePos x="0" y="0"/>
                <wp:positionH relativeFrom="page">
                  <wp:posOffset>695325</wp:posOffset>
                </wp:positionH>
                <wp:positionV relativeFrom="page">
                  <wp:posOffset>123824</wp:posOffset>
                </wp:positionV>
                <wp:extent cx="9448800" cy="409575"/>
                <wp:effectExtent l="0" t="0" r="0" b="9525"/>
                <wp:wrapNone/>
                <wp:docPr id="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488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EC4A19" w14:textId="77777777" w:rsidR="00A537EB" w:rsidRPr="0073727F" w:rsidRDefault="00DF78FF">
                            <w:pPr>
                              <w:pStyle w:val="4"/>
                              <w:rPr>
                                <w:color w:val="002060"/>
                                <w:lang w:val="ru-RU"/>
                              </w:rPr>
                            </w:pPr>
                            <w:r w:rsidRPr="0073727F">
                              <w:rPr>
                                <w:color w:val="002060"/>
                                <w:lang w:val="ru-RU"/>
                              </w:rPr>
                              <w:t>Д</w:t>
                            </w:r>
                            <w:r w:rsidR="0008783C" w:rsidRPr="0073727F">
                              <w:rPr>
                                <w:color w:val="002060"/>
                                <w:lang w:val="ru-RU"/>
                              </w:rPr>
                              <w:t xml:space="preserve">ом </w:t>
                            </w:r>
                            <w:r w:rsidR="0053294D">
                              <w:rPr>
                                <w:color w:val="002060"/>
                                <w:lang w:val="ru-RU"/>
                              </w:rPr>
                              <w:t>детского творчества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6B4F3D" id="Text Box 356" o:spid="_x0000_s1044" type="#_x0000_t202" style="position:absolute;margin-left:54.75pt;margin-top:9.75pt;width:744pt;height:32.25pt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14:paraId="06EC4A19" w14:textId="77777777" w:rsidR="00A537EB" w:rsidRPr="0073727F" w:rsidRDefault="00DF78FF">
                      <w:pPr>
                        <w:pStyle w:val="4"/>
                        <w:rPr>
                          <w:color w:val="002060"/>
                          <w:lang w:val="ru-RU"/>
                        </w:rPr>
                      </w:pPr>
                      <w:r w:rsidRPr="0073727F">
                        <w:rPr>
                          <w:color w:val="002060"/>
                          <w:lang w:val="ru-RU"/>
                        </w:rPr>
                        <w:t>Д</w:t>
                      </w:r>
                      <w:r w:rsidR="0008783C" w:rsidRPr="0073727F">
                        <w:rPr>
                          <w:color w:val="002060"/>
                          <w:lang w:val="ru-RU"/>
                        </w:rPr>
                        <w:t xml:space="preserve">ом </w:t>
                      </w:r>
                      <w:r w:rsidR="0053294D">
                        <w:rPr>
                          <w:color w:val="002060"/>
                          <w:lang w:val="ru-RU"/>
                        </w:rPr>
                        <w:t>детского творчества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2A8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FC8BD6E" wp14:editId="60144ADC">
                <wp:simplePos x="0" y="0"/>
                <wp:positionH relativeFrom="column">
                  <wp:posOffset>6833870</wp:posOffset>
                </wp:positionH>
                <wp:positionV relativeFrom="paragraph">
                  <wp:posOffset>2890520</wp:posOffset>
                </wp:positionV>
                <wp:extent cx="476250" cy="219075"/>
                <wp:effectExtent l="0" t="19050" r="38100" b="4762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924B2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538.1pt;margin-top:227.6pt;width:37.5pt;height:17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" adj="16632" fillcolor="#4f81bd [3204]" strokecolor="#243f60 [1604]" strokeweight="2pt"/>
            </w:pict>
          </mc:Fallback>
        </mc:AlternateContent>
      </w:r>
      <w:r w:rsidR="004134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2C8C83" wp14:editId="7B588817">
                <wp:simplePos x="0" y="0"/>
                <wp:positionH relativeFrom="column">
                  <wp:posOffset>6652895</wp:posOffset>
                </wp:positionH>
                <wp:positionV relativeFrom="paragraph">
                  <wp:posOffset>5595620</wp:posOffset>
                </wp:positionV>
                <wp:extent cx="2885440" cy="4191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3D8C8" w14:textId="5EC48FC0" w:rsidR="000D171B" w:rsidRPr="00045252" w:rsidRDefault="00A23D62" w:rsidP="00045252">
                            <w:pPr>
                              <w:pStyle w:val="21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  <w:lang w:val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  <w:lang w:val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р31.Навигатор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  <w:lang w:val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.Д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  <w:lang w:val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62C8C8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5" type="#_x0000_t202" style="position:absolute;margin-left:523.85pt;margin-top:440.6pt;width:227.2pt;height:3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" filled="f" stroked="f">
                <v:textbox>
                  <w:txbxContent>
                    <w:p w14:paraId="7003D8C8" w14:textId="5EC48FC0" w:rsidR="000D171B" w:rsidRPr="00045252" w:rsidRDefault="00A23D62" w:rsidP="00045252">
                      <w:pPr>
                        <w:pStyle w:val="21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  <w:lang w:val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  <w:lang w:val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р31.Навигатор.ДЕТИ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134C0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61544F9D" wp14:editId="703EC446">
                <wp:simplePos x="0" y="0"/>
                <wp:positionH relativeFrom="margin">
                  <wp:posOffset>6748780</wp:posOffset>
                </wp:positionH>
                <wp:positionV relativeFrom="paragraph">
                  <wp:posOffset>0</wp:posOffset>
                </wp:positionV>
                <wp:extent cx="2722880" cy="12005945"/>
                <wp:effectExtent l="0" t="0" r="1270" b="0"/>
                <wp:wrapTopAndBottom/>
                <wp:docPr id="15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22880" cy="1200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21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544F9D" id="Text Box 358" o:spid="_x0000_s1046" type="#_x0000_t202" style="position:absolute;margin-left:531.4pt;margin-top:0;width:214.4pt;height:945.35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" filled="f" stroked="f" strokeweight="0" insetpen="t">
                <o:lock v:ext="edit" shapetype="t"/>
                <v:textbox inset="2.85pt,2.85pt,2.85pt,2.85pt">
                  <w:txbxContent/>
                </v:textbox>
                <w10:wrap type="topAndBottom" anchorx="margin"/>
              </v:shape>
            </w:pict>
          </mc:Fallback>
        </mc:AlternateContent>
      </w:r>
      <w:r w:rsidR="00D21908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 wp14:anchorId="518E448A" wp14:editId="4DDA25B3">
                <wp:simplePos x="0" y="0"/>
                <wp:positionH relativeFrom="page">
                  <wp:posOffset>3971925</wp:posOffset>
                </wp:positionH>
                <wp:positionV relativeFrom="page">
                  <wp:posOffset>590551</wp:posOffset>
                </wp:positionV>
                <wp:extent cx="2900045" cy="2838450"/>
                <wp:effectExtent l="0" t="0" r="0" b="0"/>
                <wp:wrapNone/>
                <wp:docPr id="1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0004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21">
                        <w:txbxContent>
                          <w:p w14:paraId="42D03489" w14:textId="77777777" w:rsidR="00C36716" w:rsidRPr="00F71A29" w:rsidRDefault="00250082" w:rsidP="00C609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ru-RU"/>
                              </w:rPr>
                              <w:t>Участие в проектах:</w:t>
                            </w:r>
                          </w:p>
                          <w:p w14:paraId="487C3460" w14:textId="77777777" w:rsidR="00C36716" w:rsidRPr="00DE0E3B" w:rsidRDefault="00A0552B" w:rsidP="00D71685">
                            <w:pPr>
                              <w:pStyle w:val="af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Доступное дополнительное образование для детей</w:t>
                            </w:r>
                            <w:r w:rsidR="00C36716" w:rsidRPr="00DE0E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; </w:t>
                            </w:r>
                          </w:p>
                          <w:p w14:paraId="5FF22C8D" w14:textId="77777777" w:rsidR="00D71685" w:rsidRPr="00DE0E3B" w:rsidRDefault="00907F58" w:rsidP="00D71685">
                            <w:pPr>
                              <w:pStyle w:val="af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Организация работы детского проектного офиса</w:t>
                            </w:r>
                            <w:r w:rsidR="00D71685" w:rsidRPr="00DE0E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14:paraId="68A409B7" w14:textId="77777777" w:rsidR="0053294D" w:rsidRDefault="006C1721" w:rsidP="00D71685">
                            <w:pPr>
                              <w:pStyle w:val="af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Национальный проект «Образование»</w:t>
                            </w:r>
                            <w:r w:rsidR="005329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14:paraId="7815B247" w14:textId="77777777" w:rsidR="00D71685" w:rsidRDefault="0053294D" w:rsidP="0053294D">
                            <w:pPr>
                              <w:pStyle w:val="af4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Федеральный проект «Успех каждого ребенка»</w:t>
                            </w:r>
                            <w:r w:rsidR="007249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14:paraId="73655735" w14:textId="77777777" w:rsidR="006C1721" w:rsidRDefault="006C1721" w:rsidP="00D71685">
                            <w:pPr>
                              <w:pStyle w:val="af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Доброжелательное дополнительное образование</w:t>
                            </w:r>
                          </w:p>
                          <w:p w14:paraId="11CF918E" w14:textId="77777777" w:rsidR="006C1721" w:rsidRDefault="006C1721" w:rsidP="00D71685">
                            <w:pPr>
                              <w:pStyle w:val="af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Дополнительное образование</w:t>
                            </w:r>
                            <w:r w:rsidR="005329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как ресурс развития детей, проживающих в сельской местности</w:t>
                            </w:r>
                          </w:p>
                          <w:p w14:paraId="630FAD74" w14:textId="77777777" w:rsidR="000D171B" w:rsidRDefault="000D171B" w:rsidP="000D17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tbl>
                            <w:tblPr>
                              <w:tblStyle w:val="aff1"/>
                              <w:tblW w:w="43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6"/>
                              <w:gridCol w:w="2199"/>
                            </w:tblGrid>
                            <w:tr w:rsidR="00635D10" w:rsidRPr="00635D10" w14:paraId="65971ED6" w14:textId="77777777" w:rsidTr="00B92A8B">
                              <w:trPr>
                                <w:trHeight w:val="2710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7E362C" w14:textId="77777777" w:rsidR="003756FE" w:rsidRDefault="00635D10" w:rsidP="000D171B">
                                  <w:pPr>
                                    <w:jc w:val="center"/>
                                    <w:rPr>
                                      <w:i w:val="0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635D10">
                                    <w:rPr>
                                      <w:i w:val="0"/>
                                      <w:noProof/>
                                      <w:sz w:val="24"/>
                                      <w:szCs w:val="24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2D4AEEA3" wp14:editId="18AE7062">
                                        <wp:extent cx="1254125" cy="1162050"/>
                                        <wp:effectExtent l="0" t="0" r="3175" b="0"/>
                                        <wp:docPr id="22" name="Рисунок 22" descr="C:\Users\Джулия\Desktop\v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Джулия\Desktop\ve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V="1">
                                                  <a:off x="0" y="0"/>
                                                  <a:ext cx="1308779" cy="12126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279A87A" w14:textId="77777777" w:rsidR="00B92A8B" w:rsidRDefault="00B92A8B" w:rsidP="00635D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color w:val="C00000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14:paraId="63F11990" w14:textId="771A2E93" w:rsidR="00635D10" w:rsidRDefault="00635D10" w:rsidP="00635D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color w:val="C00000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color w:val="C00000"/>
                                      <w:sz w:val="24"/>
                                      <w:szCs w:val="24"/>
                                      <w:lang w:val="ru-RU"/>
                                    </w:rPr>
                                    <w:t>Верещага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color w:val="C0000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Оксана Сергеевна</w:t>
                                  </w:r>
                                </w:p>
                                <w:p w14:paraId="336E9296" w14:textId="77777777" w:rsidR="00635D10" w:rsidRDefault="00635D10" w:rsidP="000D171B">
                                  <w:pPr>
                                    <w:jc w:val="center"/>
                                    <w:rPr>
                                      <w:i w:val="0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FA6633" w14:textId="77777777" w:rsidR="00635D10" w:rsidRDefault="00635D10" w:rsidP="00635D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</w:p>
                                <w:p w14:paraId="15A61857" w14:textId="77777777" w:rsidR="00B92A8B" w:rsidRDefault="00B92A8B" w:rsidP="00B92A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</w:p>
                                <w:p w14:paraId="4259CD22" w14:textId="6C7D1546" w:rsidR="00635D10" w:rsidRDefault="003756FE" w:rsidP="00B92A8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2F3608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>Директор М</w:t>
                                  </w:r>
                                  <w:r w:rsidR="00635D10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>А</w:t>
                                  </w:r>
                                  <w:r w:rsidRPr="002F3608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 xml:space="preserve">У </w:t>
                                  </w:r>
                                  <w:proofErr w:type="gramStart"/>
                                  <w:r w:rsidRPr="002F3608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>ДО</w:t>
                                  </w:r>
                                  <w:proofErr w:type="gramEnd"/>
                                </w:p>
                                <w:p w14:paraId="0A1F608E" w14:textId="77777777" w:rsidR="00635D10" w:rsidRDefault="003756FE" w:rsidP="00635D10">
                                  <w:pPr>
                                    <w:ind w:left="-30" w:firstLine="2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r w:rsidRPr="002F3608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 xml:space="preserve">«Дом </w:t>
                                  </w:r>
                                  <w:r w:rsidR="00635D10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>детского творчества</w:t>
                                  </w:r>
                                  <w:r w:rsidRPr="002F3608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>»</w:t>
                                  </w:r>
                                </w:p>
                                <w:p w14:paraId="70C7DAD6" w14:textId="77777777" w:rsidR="00144E04" w:rsidRPr="002F3608" w:rsidRDefault="003756FE" w:rsidP="00635D10">
                                  <w:pPr>
                                    <w:ind w:left="-30" w:firstLine="2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</w:pPr>
                                  <w:proofErr w:type="spellStart"/>
                                  <w:r w:rsidRPr="002F3608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>Ивнянского</w:t>
                                  </w:r>
                                  <w:proofErr w:type="spellEnd"/>
                                  <w:r w:rsidRPr="002F3608">
                                    <w:rPr>
                                      <w:rFonts w:ascii="Times New Roman" w:hAnsi="Times New Roman" w:cs="Times New Roman"/>
                                      <w:b/>
                                      <w:i w:val="0"/>
                                      <w:sz w:val="22"/>
                                      <w:szCs w:val="22"/>
                                      <w:lang w:val="ru-RU"/>
                                    </w:rPr>
                                    <w:t xml:space="preserve"> района Белгородской области</w:t>
                                  </w:r>
                                </w:p>
                                <w:p w14:paraId="3E2326DF" w14:textId="77777777" w:rsidR="00F71A29" w:rsidRPr="00F71A29" w:rsidRDefault="00F71A29" w:rsidP="00635D10">
                                  <w:pPr>
                                    <w:rPr>
                                      <w:b/>
                                      <w:i w:val="0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057A8B" w14:textId="4A8CE26C" w:rsidR="00F71A29" w:rsidRPr="009E7322" w:rsidRDefault="00FD188E" w:rsidP="004134C0">
                            <w:pPr>
                              <w:pStyle w:val="2"/>
                              <w:pBdr>
                                <w:top w:val="single" w:sz="4" w:space="11" w:color="C0504D" w:themeColor="accent2"/>
                                <w:left w:val="single" w:sz="48" w:space="0" w:color="C0504D" w:themeColor="accent2"/>
                              </w:pBdr>
                              <w:spacing w:before="0" w:after="0" w:line="240" w:lineRule="auto"/>
                              <w:ind w:left="0"/>
                              <w:jc w:val="center"/>
                              <w:rPr>
                                <w:color w:val="365F91" w:themeColor="accent1" w:themeShade="BF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9E7322">
                              <w:rPr>
                                <w:color w:val="365F91" w:themeColor="accent1" w:themeShade="BF"/>
                                <w:sz w:val="28"/>
                                <w:szCs w:val="28"/>
                                <w:lang w:val="ru-RU"/>
                              </w:rPr>
                              <w:t>Преимущества дополнительного образования</w:t>
                            </w:r>
                          </w:p>
                          <w:p w14:paraId="5BF2A0D2" w14:textId="77777777" w:rsidR="00B92A8B" w:rsidRDefault="009E7322" w:rsidP="009E7322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                      </w:t>
                            </w:r>
                            <w:r w:rsidR="00B92A8B">
                              <w:rPr>
                                <w:lang w:val="ru-RU"/>
                              </w:rPr>
                              <w:t xml:space="preserve">    </w:t>
                            </w:r>
                          </w:p>
                          <w:p w14:paraId="171B9A42" w14:textId="791D2771" w:rsidR="00B92A8B" w:rsidRDefault="00B92A8B" w:rsidP="009E732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                        </w:t>
                            </w:r>
                            <w:r w:rsidR="009E7322">
                              <w:rPr>
                                <w:lang w:val="ru-RU"/>
                              </w:rPr>
                              <w:t xml:space="preserve"> </w:t>
                            </w:r>
                            <w:r w:rsidR="00FD188E" w:rsidRPr="009E732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В дополнительном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</w:t>
                            </w:r>
                          </w:p>
                          <w:p w14:paraId="6C2BD471" w14:textId="074A9146" w:rsidR="009E7322" w:rsidRPr="00B92A8B" w:rsidRDefault="00FD188E" w:rsidP="009E7322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proofErr w:type="gramStart"/>
                            <w:r w:rsidRPr="009E7322">
                              <w:rPr>
                                <w:sz w:val="24"/>
                                <w:szCs w:val="24"/>
                                <w:lang w:val="ru-RU"/>
                              </w:rPr>
                              <w:t>образовании</w:t>
                            </w:r>
                            <w:proofErr w:type="gramEnd"/>
                            <w:r w:rsidRPr="009E732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нет жесткого регламентирования предмета</w:t>
                            </w:r>
                          </w:p>
                          <w:p w14:paraId="19D720E7" w14:textId="447475FD" w:rsidR="00FD188E" w:rsidRPr="009E7322" w:rsidRDefault="009E7322" w:rsidP="009E732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t xml:space="preserve">  </w:t>
                            </w:r>
                            <w:r w:rsidRPr="009E732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4B3CB61" wp14:editId="408E1664">
                                  <wp:extent cx="504825" cy="295275"/>
                                  <wp:effectExtent l="0" t="0" r="9525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П</w:t>
                            </w:r>
                            <w:r w:rsidR="00FD188E" w:rsidRPr="009E7322">
                              <w:rPr>
                                <w:sz w:val="24"/>
                                <w:szCs w:val="24"/>
                                <w:lang w:val="ru-RU"/>
                              </w:rPr>
                              <w:t>риветствуется инициативность, фантазия, творчество, креативность</w:t>
                            </w:r>
                          </w:p>
                          <w:p w14:paraId="3A738531" w14:textId="091E39C8" w:rsidR="00FD188E" w:rsidRPr="009E7322" w:rsidRDefault="009E7322" w:rsidP="009E732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t xml:space="preserve">  </w:t>
                            </w:r>
                            <w:r w:rsidRPr="009E7322"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394FC291" wp14:editId="027FC952">
                                  <wp:extent cx="514350" cy="295275"/>
                                  <wp:effectExtent l="0" t="0" r="0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732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 Е</w:t>
                            </w:r>
                            <w:r w:rsidR="00FD188E" w:rsidRPr="009E7322">
                              <w:rPr>
                                <w:sz w:val="24"/>
                                <w:szCs w:val="24"/>
                                <w:lang w:val="ru-RU"/>
                              </w:rPr>
                              <w:t>сть возможность детям проживать различные роли и самим преобразовывать окружающую действительность.</w:t>
                            </w:r>
                          </w:p>
                          <w:p w14:paraId="3609E396" w14:textId="6D147E4E" w:rsidR="009E7322" w:rsidRPr="0087246E" w:rsidRDefault="0072493A" w:rsidP="009E7322">
                            <w:pPr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14:paraId="346CBBBF" w14:textId="204A121C" w:rsidR="00954BC0" w:rsidRPr="00F71A29" w:rsidRDefault="0087246E" w:rsidP="007249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7246E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творческому, умственному и физическому развитию детей </w:t>
                            </w:r>
                            <w:proofErr w:type="spellStart"/>
                            <w:r w:rsidRPr="0087246E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>Ивнянского</w:t>
                            </w:r>
                            <w:proofErr w:type="spellEnd"/>
                            <w:r w:rsidRPr="0087246E">
                              <w:rPr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 района.</w:t>
                            </w:r>
                          </w:p>
                          <w:p w14:paraId="4A6B6873" w14:textId="77777777" w:rsidR="00F71A29" w:rsidRDefault="00F71A29" w:rsidP="007249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1592EA5B" w14:textId="77777777" w:rsidR="00853491" w:rsidRPr="00F71A29" w:rsidRDefault="00853491" w:rsidP="00F71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047" type="#_x0000_t202" style="position:absolute;margin-left:312.75pt;margin-top:46.5pt;width:228.35pt;height:223.5pt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14:paraId="42D03489" w14:textId="77777777" w:rsidR="00C36716" w:rsidRPr="00F71A29" w:rsidRDefault="00250082" w:rsidP="00C609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ru-RU"/>
                        </w:rPr>
                        <w:t>Участие в проектах:</w:t>
                      </w:r>
                    </w:p>
                    <w:p w14:paraId="487C3460" w14:textId="77777777" w:rsidR="00C36716" w:rsidRPr="00DE0E3B" w:rsidRDefault="00A0552B" w:rsidP="00D71685">
                      <w:pPr>
                        <w:pStyle w:val="af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Доступное дополнительное образование для детей</w:t>
                      </w:r>
                      <w:r w:rsidR="00C36716" w:rsidRPr="00DE0E3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; </w:t>
                      </w:r>
                    </w:p>
                    <w:p w14:paraId="5FF22C8D" w14:textId="77777777" w:rsidR="00D71685" w:rsidRPr="00DE0E3B" w:rsidRDefault="00907F58" w:rsidP="00D71685">
                      <w:pPr>
                        <w:pStyle w:val="af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Организация работы детского проектного офиса</w:t>
                      </w:r>
                      <w:r w:rsidR="00D71685" w:rsidRPr="00DE0E3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;</w:t>
                      </w:r>
                    </w:p>
                    <w:p w14:paraId="68A409B7" w14:textId="77777777" w:rsidR="0053294D" w:rsidRDefault="006C1721" w:rsidP="00D71685">
                      <w:pPr>
                        <w:pStyle w:val="af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Национальный проект «Образование»</w:t>
                      </w:r>
                      <w:r w:rsidR="0053294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14:paraId="7815B247" w14:textId="77777777" w:rsidR="00D71685" w:rsidRDefault="0053294D" w:rsidP="0053294D">
                      <w:pPr>
                        <w:pStyle w:val="af4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Федеральный проект «Успех каждого ребенка»</w:t>
                      </w:r>
                      <w:r w:rsidR="0072493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;</w:t>
                      </w:r>
                    </w:p>
                    <w:p w14:paraId="73655735" w14:textId="77777777" w:rsidR="006C1721" w:rsidRDefault="006C1721" w:rsidP="00D71685">
                      <w:pPr>
                        <w:pStyle w:val="af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Доброжелательное дополнительное образование</w:t>
                      </w:r>
                    </w:p>
                    <w:p w14:paraId="11CF918E" w14:textId="77777777" w:rsidR="006C1721" w:rsidRDefault="006C1721" w:rsidP="00D71685">
                      <w:pPr>
                        <w:pStyle w:val="af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Дополнительное образование</w:t>
                      </w:r>
                      <w:r w:rsidR="0053294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как ресурс развития детей, проживающих в сельской местности</w:t>
                      </w:r>
                    </w:p>
                    <w:p w14:paraId="630FAD74" w14:textId="77777777" w:rsidR="000D171B" w:rsidRDefault="000D171B" w:rsidP="000D17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sz w:val="24"/>
                          <w:szCs w:val="24"/>
                          <w:lang w:val="ru-RU"/>
                        </w:rPr>
                      </w:pPr>
                    </w:p>
                    <w:tbl>
                      <w:tblPr>
                        <w:tblStyle w:val="aff1"/>
                        <w:tblW w:w="4395" w:type="dxa"/>
                        <w:tblLook w:val="04A0" w:firstRow="1" w:lastRow="0" w:firstColumn="1" w:lastColumn="0" w:noHBand="0" w:noVBand="1"/>
                      </w:tblPr>
                      <w:tblGrid>
                        <w:gridCol w:w="2196"/>
                        <w:gridCol w:w="2199"/>
                      </w:tblGrid>
                      <w:tr w:rsidR="00635D10" w:rsidRPr="00635D10" w14:paraId="65971ED6" w14:textId="77777777" w:rsidTr="00B92A8B">
                        <w:trPr>
                          <w:trHeight w:val="2710"/>
                        </w:trPr>
                        <w:tc>
                          <w:tcPr>
                            <w:tcW w:w="21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7E362C" w14:textId="77777777" w:rsidR="003756FE" w:rsidRDefault="00635D10" w:rsidP="000D171B">
                            <w:pPr>
                              <w:jc w:val="center"/>
                              <w:rPr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35D10">
                              <w:rPr>
                                <w:i w:val="0"/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2D4AEEA3" wp14:editId="18AE7062">
                                  <wp:extent cx="1254125" cy="1162050"/>
                                  <wp:effectExtent l="0" t="0" r="3175" b="0"/>
                                  <wp:docPr id="22" name="Рисунок 22" descr="C:\Users\Джулия\Desktop\v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жулия\Desktop\v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308779" cy="1212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9A87A" w14:textId="77777777" w:rsidR="00B92A8B" w:rsidRDefault="00B92A8B" w:rsidP="00635D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63F11990" w14:textId="771A2E93" w:rsidR="00635D10" w:rsidRDefault="00635D10" w:rsidP="00635D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  <w:t>Верещага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  <w:t xml:space="preserve"> Оксана Сергеевна</w:t>
                            </w:r>
                          </w:p>
                          <w:p w14:paraId="336E9296" w14:textId="77777777" w:rsidR="00635D10" w:rsidRDefault="00635D10" w:rsidP="000D171B">
                            <w:pPr>
                              <w:jc w:val="center"/>
                              <w:rPr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FA6633" w14:textId="77777777" w:rsidR="00635D10" w:rsidRDefault="00635D10" w:rsidP="00635D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15A61857" w14:textId="77777777" w:rsidR="00B92A8B" w:rsidRDefault="00B92A8B" w:rsidP="00B92A8B">
                            <w:pP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4259CD22" w14:textId="6C7D1546" w:rsidR="00635D10" w:rsidRDefault="003756FE" w:rsidP="00B92A8B">
                            <w:pP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F360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Директор М</w:t>
                            </w:r>
                            <w:r w:rsidR="00635D10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А</w:t>
                            </w:r>
                            <w:r w:rsidRPr="002F360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 xml:space="preserve">У </w:t>
                            </w:r>
                            <w:proofErr w:type="gramStart"/>
                            <w:r w:rsidRPr="002F360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ДО</w:t>
                            </w:r>
                            <w:proofErr w:type="gramEnd"/>
                          </w:p>
                          <w:p w14:paraId="0A1F608E" w14:textId="77777777" w:rsidR="00635D10" w:rsidRDefault="003756FE" w:rsidP="00635D10">
                            <w:pPr>
                              <w:ind w:left="-30" w:firstLine="2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F360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 xml:space="preserve">«Дом </w:t>
                            </w:r>
                            <w:r w:rsidR="00635D10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детского творчества</w:t>
                            </w:r>
                            <w:r w:rsidRPr="002F360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»</w:t>
                            </w:r>
                          </w:p>
                          <w:p w14:paraId="70C7DAD6" w14:textId="77777777" w:rsidR="00144E04" w:rsidRPr="002F3608" w:rsidRDefault="003756FE" w:rsidP="00635D10">
                            <w:pPr>
                              <w:ind w:left="-30" w:firstLine="2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proofErr w:type="spellStart"/>
                            <w:r w:rsidRPr="002F360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Ивнянского</w:t>
                            </w:r>
                            <w:proofErr w:type="spellEnd"/>
                            <w:r w:rsidRPr="002F360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 xml:space="preserve"> района Белгородской области</w:t>
                            </w:r>
                          </w:p>
                          <w:p w14:paraId="3E2326DF" w14:textId="77777777" w:rsidR="00F71A29" w:rsidRPr="00F71A29" w:rsidRDefault="00F71A29" w:rsidP="00635D10">
                            <w:pPr>
                              <w:rPr>
                                <w:b/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61057A8B" w14:textId="4A8CE26C" w:rsidR="00F71A29" w:rsidRPr="009E7322" w:rsidRDefault="00FD188E" w:rsidP="004134C0">
                      <w:pPr>
                        <w:pStyle w:val="2"/>
                        <w:pBdr>
                          <w:top w:val="single" w:sz="4" w:space="11" w:color="C0504D" w:themeColor="accent2"/>
                          <w:left w:val="single" w:sz="48" w:space="0" w:color="C0504D" w:themeColor="accent2"/>
                        </w:pBdr>
                        <w:spacing w:before="0" w:after="0" w:line="240" w:lineRule="auto"/>
                        <w:ind w:left="0"/>
                        <w:jc w:val="center"/>
                        <w:rPr>
                          <w:color w:val="365F91" w:themeColor="accent1" w:themeShade="BF"/>
                          <w:sz w:val="28"/>
                          <w:szCs w:val="28"/>
                          <w:lang w:val="ru-RU"/>
                        </w:rPr>
                      </w:pPr>
                      <w:r w:rsidRPr="009E7322">
                        <w:rPr>
                          <w:color w:val="365F91" w:themeColor="accent1" w:themeShade="BF"/>
                          <w:sz w:val="28"/>
                          <w:szCs w:val="28"/>
                          <w:lang w:val="ru-RU"/>
                        </w:rPr>
                        <w:t>Преимущества дополнительного образования</w:t>
                      </w:r>
                    </w:p>
                    <w:p w14:paraId="5BF2A0D2" w14:textId="77777777" w:rsidR="00B92A8B" w:rsidRDefault="009E7322" w:rsidP="009E7322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                      </w:t>
                      </w:r>
                      <w:r w:rsidR="00B92A8B">
                        <w:rPr>
                          <w:lang w:val="ru-RU"/>
                        </w:rPr>
                        <w:t xml:space="preserve">    </w:t>
                      </w:r>
                    </w:p>
                    <w:p w14:paraId="171B9A42" w14:textId="791D2771" w:rsidR="00B92A8B" w:rsidRDefault="00B92A8B" w:rsidP="009E7322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                        </w:t>
                      </w:r>
                      <w:r w:rsidR="009E7322">
                        <w:rPr>
                          <w:lang w:val="ru-RU"/>
                        </w:rPr>
                        <w:t xml:space="preserve"> </w:t>
                      </w:r>
                      <w:r w:rsidR="00FD188E" w:rsidRPr="009E7322">
                        <w:rPr>
                          <w:sz w:val="24"/>
                          <w:szCs w:val="24"/>
                          <w:lang w:val="ru-RU"/>
                        </w:rPr>
                        <w:t xml:space="preserve">В дополнительном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   </w:t>
                      </w:r>
                    </w:p>
                    <w:p w14:paraId="6C2BD471" w14:textId="074A9146" w:rsidR="009E7322" w:rsidRPr="00B92A8B" w:rsidRDefault="00FD188E" w:rsidP="009E7322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proofErr w:type="gramStart"/>
                      <w:r w:rsidRPr="009E7322">
                        <w:rPr>
                          <w:sz w:val="24"/>
                          <w:szCs w:val="24"/>
                          <w:lang w:val="ru-RU"/>
                        </w:rPr>
                        <w:t>образовании</w:t>
                      </w:r>
                      <w:proofErr w:type="gramEnd"/>
                      <w:r w:rsidRPr="009E7322">
                        <w:rPr>
                          <w:sz w:val="24"/>
                          <w:szCs w:val="24"/>
                          <w:lang w:val="ru-RU"/>
                        </w:rPr>
                        <w:t xml:space="preserve"> нет жесткого регламентирования предмета</w:t>
                      </w:r>
                    </w:p>
                    <w:p w14:paraId="19D720E7" w14:textId="447475FD" w:rsidR="00FD188E" w:rsidRPr="009E7322" w:rsidRDefault="009E7322" w:rsidP="009E7322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t xml:space="preserve">  </w:t>
                      </w:r>
                      <w:r w:rsidRPr="009E732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4B3CB61" wp14:editId="408E1664">
                            <wp:extent cx="504825" cy="295275"/>
                            <wp:effectExtent l="0" t="0" r="9525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      П</w:t>
                      </w:r>
                      <w:r w:rsidR="00FD188E" w:rsidRPr="009E7322">
                        <w:rPr>
                          <w:sz w:val="24"/>
                          <w:szCs w:val="24"/>
                          <w:lang w:val="ru-RU"/>
                        </w:rPr>
                        <w:t>риветствуется инициативность, фантазия, творчество, креативность</w:t>
                      </w:r>
                    </w:p>
                    <w:p w14:paraId="3A738531" w14:textId="091E39C8" w:rsidR="00FD188E" w:rsidRPr="009E7322" w:rsidRDefault="009E7322" w:rsidP="009E7322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t xml:space="preserve">  </w:t>
                      </w:r>
                      <w:r w:rsidRPr="009E7322"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394FC291" wp14:editId="027FC952">
                            <wp:extent cx="514350" cy="295275"/>
                            <wp:effectExtent l="0" t="0" r="0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7322">
                        <w:rPr>
                          <w:sz w:val="24"/>
                          <w:szCs w:val="24"/>
                          <w:lang w:val="ru-RU"/>
                        </w:rPr>
                        <w:t xml:space="preserve">        Е</w:t>
                      </w:r>
                      <w:r w:rsidR="00FD188E" w:rsidRPr="009E7322">
                        <w:rPr>
                          <w:sz w:val="24"/>
                          <w:szCs w:val="24"/>
                          <w:lang w:val="ru-RU"/>
                        </w:rPr>
                        <w:t>сть возможность детям проживать различные роли и самим преобразовывать окружающую действительность.</w:t>
                      </w:r>
                    </w:p>
                    <w:p w14:paraId="3609E396" w14:textId="6D147E4E" w:rsidR="009E7322" w:rsidRPr="0087246E" w:rsidRDefault="0072493A" w:rsidP="009E7322">
                      <w:pPr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 w:val="0"/>
                          <w:color w:val="C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14:paraId="346CBBBF" w14:textId="204A121C" w:rsidR="00954BC0" w:rsidRPr="00F71A29" w:rsidRDefault="0087246E" w:rsidP="007249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sz w:val="24"/>
                          <w:szCs w:val="24"/>
                          <w:lang w:val="ru-RU"/>
                        </w:rPr>
                      </w:pPr>
                      <w:r w:rsidRPr="0087246E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творческому, умственному и физическому развитию детей </w:t>
                      </w:r>
                      <w:proofErr w:type="spellStart"/>
                      <w:r w:rsidRPr="0087246E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>Ивнянского</w:t>
                      </w:r>
                      <w:proofErr w:type="spellEnd"/>
                      <w:r w:rsidRPr="0087246E">
                        <w:rPr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ru-RU"/>
                        </w:rPr>
                        <w:t xml:space="preserve"> района.</w:t>
                      </w:r>
                    </w:p>
                    <w:p w14:paraId="4A6B6873" w14:textId="77777777" w:rsidR="00F71A29" w:rsidRDefault="00F71A29" w:rsidP="007249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sz w:val="24"/>
                          <w:szCs w:val="24"/>
                          <w:lang w:val="ru-RU"/>
                        </w:rPr>
                      </w:pPr>
                    </w:p>
                    <w:p w14:paraId="1592EA5B" w14:textId="77777777" w:rsidR="00853491" w:rsidRPr="00F71A29" w:rsidRDefault="00853491" w:rsidP="00F71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t xml:space="preserve">      </w:t>
      </w:r>
      <w:r w:rsidR="00D21908" w:rsidRPr="0053294D">
        <w:rPr>
          <w:noProof/>
          <w:lang w:val="ru-RU" w:eastAsia="ru-RU"/>
        </w:rPr>
        <w:drawing>
          <wp:inline distT="0" distB="0" distL="0" distR="0" wp14:anchorId="3ED396D1" wp14:editId="147DF7F0">
            <wp:extent cx="2657475" cy="1685925"/>
            <wp:effectExtent l="0" t="0" r="9525" b="9525"/>
            <wp:docPr id="27" name="Рисунок 27" descr="C:\Users\Джулия\Desktop\265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улия\Desktop\2657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20" cy="17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83C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12ABA09" wp14:editId="1F2FC111">
                <wp:simplePos x="0" y="0"/>
                <wp:positionH relativeFrom="page">
                  <wp:posOffset>648929</wp:posOffset>
                </wp:positionH>
                <wp:positionV relativeFrom="page">
                  <wp:posOffset>462116</wp:posOffset>
                </wp:positionV>
                <wp:extent cx="9565640" cy="88490"/>
                <wp:effectExtent l="0" t="0" r="0" b="6985"/>
                <wp:wrapNone/>
                <wp:docPr id="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5640" cy="88490"/>
                          <a:chOff x="184343" y="201168"/>
                          <a:chExt cx="84856" cy="822"/>
                        </a:xfrm>
                      </wpg:grpSpPr>
                      <wps:wsp>
                        <wps:cNvPr id="3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6410A5" id="Group 360" o:spid="_x0000_s1026" style="position:absolute;margin-left:51.1pt;margin-top:36.4pt;width:753.2pt;height:6.95pt;z-index:251641344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">
                <v:rect id="Rectangle 361" o:spid="_x0000_s1027" alt="Level bars" style="position:absolute;left:184343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C5300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0E5BD5" wp14:editId="6FE5A5C3">
                <wp:simplePos x="0" y="0"/>
                <wp:positionH relativeFrom="page">
                  <wp:posOffset>805815</wp:posOffset>
                </wp:positionH>
                <wp:positionV relativeFrom="page">
                  <wp:posOffset>1415415</wp:posOffset>
                </wp:positionV>
                <wp:extent cx="676910" cy="352425"/>
                <wp:effectExtent l="0" t="0" r="0" b="9525"/>
                <wp:wrapNone/>
                <wp:docPr id="9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DC18C" w14:textId="77777777" w:rsidR="00A537EB" w:rsidRDefault="00A537EB" w:rsidP="00C5300C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0E5BD5" id="Text Box 456" o:spid="_x0000_s1048" type="#_x0000_t202" style="position:absolute;margin-left:63.45pt;margin-top:111.45pt;width:53.3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/Ntw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" filled="f" stroked="f">
                <v:textbox style="mso-fit-shape-to-text:t">
                  <w:txbxContent>
                    <w:p w14:paraId="795DC18C" w14:textId="77777777" w:rsidR="00A537EB" w:rsidRDefault="00A537EB" w:rsidP="00C5300C">
                      <w:pPr>
                        <w:ind w:left="-70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RPr="00DE0E3B" w:rsidSect="00A537EB">
      <w:headerReference w:type="default" r:id="rId24"/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1711AA" w14:textId="77777777" w:rsidR="00495909" w:rsidRDefault="00495909" w:rsidP="0008783C">
      <w:pPr>
        <w:spacing w:after="0" w:line="240" w:lineRule="auto"/>
      </w:pPr>
      <w:r>
        <w:separator/>
      </w:r>
    </w:p>
  </w:endnote>
  <w:endnote w:type="continuationSeparator" w:id="0">
    <w:p w14:paraId="7AF3BDC1" w14:textId="77777777" w:rsidR="00495909" w:rsidRDefault="00495909" w:rsidP="00087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CF37CE" w14:textId="77777777" w:rsidR="00495909" w:rsidRDefault="00495909" w:rsidP="0008783C">
      <w:pPr>
        <w:spacing w:after="0" w:line="240" w:lineRule="auto"/>
      </w:pPr>
      <w:r>
        <w:separator/>
      </w:r>
    </w:p>
  </w:footnote>
  <w:footnote w:type="continuationSeparator" w:id="0">
    <w:p w14:paraId="7333CFC0" w14:textId="77777777" w:rsidR="00495909" w:rsidRDefault="00495909" w:rsidP="00087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78549" w14:textId="77777777" w:rsidR="00C60942" w:rsidRDefault="00C60942">
    <w:pPr>
      <w:pStyle w:val="afd"/>
      <w:rPr>
        <w:lang w:val="ru-RU"/>
      </w:rPr>
    </w:pPr>
  </w:p>
  <w:p w14:paraId="7A61179C" w14:textId="77777777" w:rsidR="00C60942" w:rsidRPr="00C60942" w:rsidRDefault="00C60942">
    <w:pPr>
      <w:pStyle w:val="afd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508"/>
    <w:multiLevelType w:val="hybridMultilevel"/>
    <w:tmpl w:val="7D6E7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62B6B"/>
    <w:multiLevelType w:val="hybridMultilevel"/>
    <w:tmpl w:val="E1620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92935"/>
    <w:multiLevelType w:val="hybridMultilevel"/>
    <w:tmpl w:val="17B4CE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0001E"/>
    <w:multiLevelType w:val="hybridMultilevel"/>
    <w:tmpl w:val="2932C2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276C6"/>
    <w:multiLevelType w:val="hybridMultilevel"/>
    <w:tmpl w:val="68B41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44961"/>
    <w:multiLevelType w:val="hybridMultilevel"/>
    <w:tmpl w:val="8C1A63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000426"/>
    <w:multiLevelType w:val="hybridMultilevel"/>
    <w:tmpl w:val="76F4D3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63A60"/>
    <w:multiLevelType w:val="hybridMultilevel"/>
    <w:tmpl w:val="8C0418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261FD"/>
    <w:multiLevelType w:val="hybridMultilevel"/>
    <w:tmpl w:val="C9C89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F7371"/>
    <w:multiLevelType w:val="hybridMultilevel"/>
    <w:tmpl w:val="00FAE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2318A"/>
    <w:multiLevelType w:val="hybridMultilevel"/>
    <w:tmpl w:val="72023C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D5853"/>
    <w:multiLevelType w:val="hybridMultilevel"/>
    <w:tmpl w:val="7F8A34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887A20"/>
    <w:multiLevelType w:val="hybridMultilevel"/>
    <w:tmpl w:val="AA0E73E6"/>
    <w:lvl w:ilvl="0" w:tplc="9DAEC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E1AC3"/>
    <w:multiLevelType w:val="hybridMultilevel"/>
    <w:tmpl w:val="AB86C8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965C3F"/>
    <w:multiLevelType w:val="hybridMultilevel"/>
    <w:tmpl w:val="4B7C54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551CDF"/>
    <w:multiLevelType w:val="hybridMultilevel"/>
    <w:tmpl w:val="B0B24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0E3BFA"/>
    <w:multiLevelType w:val="hybridMultilevel"/>
    <w:tmpl w:val="3536C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0B0F2A"/>
    <w:multiLevelType w:val="hybridMultilevel"/>
    <w:tmpl w:val="D8B42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646BA"/>
    <w:multiLevelType w:val="hybridMultilevel"/>
    <w:tmpl w:val="176851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9E49B3"/>
    <w:multiLevelType w:val="hybridMultilevel"/>
    <w:tmpl w:val="093449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3"/>
  </w:num>
  <w:num w:numId="5">
    <w:abstractNumId w:val="8"/>
  </w:num>
  <w:num w:numId="6">
    <w:abstractNumId w:val="14"/>
  </w:num>
  <w:num w:numId="7">
    <w:abstractNumId w:val="5"/>
  </w:num>
  <w:num w:numId="8">
    <w:abstractNumId w:val="13"/>
  </w:num>
  <w:num w:numId="9">
    <w:abstractNumId w:val="18"/>
  </w:num>
  <w:num w:numId="10">
    <w:abstractNumId w:val="11"/>
  </w:num>
  <w:num w:numId="11">
    <w:abstractNumId w:val="4"/>
  </w:num>
  <w:num w:numId="12">
    <w:abstractNumId w:val="16"/>
  </w:num>
  <w:num w:numId="13">
    <w:abstractNumId w:val="15"/>
  </w:num>
  <w:num w:numId="14">
    <w:abstractNumId w:val="1"/>
  </w:num>
  <w:num w:numId="15">
    <w:abstractNumId w:val="2"/>
  </w:num>
  <w:num w:numId="16">
    <w:abstractNumId w:val="10"/>
  </w:num>
  <w:num w:numId="17">
    <w:abstractNumId w:val="7"/>
  </w:num>
  <w:num w:numId="18">
    <w:abstractNumId w:val="17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C4A"/>
    <w:rsid w:val="00045252"/>
    <w:rsid w:val="00067B0F"/>
    <w:rsid w:val="0008783C"/>
    <w:rsid w:val="000A4D45"/>
    <w:rsid w:val="000C177B"/>
    <w:rsid w:val="000D171B"/>
    <w:rsid w:val="000E1C6D"/>
    <w:rsid w:val="00110329"/>
    <w:rsid w:val="00144E04"/>
    <w:rsid w:val="00176CC6"/>
    <w:rsid w:val="001A1249"/>
    <w:rsid w:val="00202F32"/>
    <w:rsid w:val="002061F2"/>
    <w:rsid w:val="00222AF8"/>
    <w:rsid w:val="00250082"/>
    <w:rsid w:val="002F3608"/>
    <w:rsid w:val="00333FA0"/>
    <w:rsid w:val="00344689"/>
    <w:rsid w:val="0035637A"/>
    <w:rsid w:val="003756FE"/>
    <w:rsid w:val="00390ED9"/>
    <w:rsid w:val="003A1A56"/>
    <w:rsid w:val="003D42F5"/>
    <w:rsid w:val="004134C0"/>
    <w:rsid w:val="00495909"/>
    <w:rsid w:val="004C7F59"/>
    <w:rsid w:val="004D209F"/>
    <w:rsid w:val="004F12D4"/>
    <w:rsid w:val="005313DE"/>
    <w:rsid w:val="0053294D"/>
    <w:rsid w:val="0053337D"/>
    <w:rsid w:val="00533903"/>
    <w:rsid w:val="0058366F"/>
    <w:rsid w:val="00592AF0"/>
    <w:rsid w:val="005C54D6"/>
    <w:rsid w:val="005E0737"/>
    <w:rsid w:val="005E2E18"/>
    <w:rsid w:val="00603499"/>
    <w:rsid w:val="00627856"/>
    <w:rsid w:val="00632280"/>
    <w:rsid w:val="00635D10"/>
    <w:rsid w:val="00651280"/>
    <w:rsid w:val="0067123E"/>
    <w:rsid w:val="00687CE2"/>
    <w:rsid w:val="006C1721"/>
    <w:rsid w:val="00714EB3"/>
    <w:rsid w:val="0072493A"/>
    <w:rsid w:val="0073242A"/>
    <w:rsid w:val="0073727F"/>
    <w:rsid w:val="00791671"/>
    <w:rsid w:val="00794DBA"/>
    <w:rsid w:val="007C27B1"/>
    <w:rsid w:val="007E1847"/>
    <w:rsid w:val="007E31CA"/>
    <w:rsid w:val="0080133E"/>
    <w:rsid w:val="00853491"/>
    <w:rsid w:val="0087246E"/>
    <w:rsid w:val="008A55D3"/>
    <w:rsid w:val="00907F58"/>
    <w:rsid w:val="00924BA4"/>
    <w:rsid w:val="00926E86"/>
    <w:rsid w:val="00954BC0"/>
    <w:rsid w:val="00961BD6"/>
    <w:rsid w:val="00973869"/>
    <w:rsid w:val="00977C4A"/>
    <w:rsid w:val="00980896"/>
    <w:rsid w:val="009D78BD"/>
    <w:rsid w:val="009E7322"/>
    <w:rsid w:val="009E78C0"/>
    <w:rsid w:val="00A0552B"/>
    <w:rsid w:val="00A206AF"/>
    <w:rsid w:val="00A23D62"/>
    <w:rsid w:val="00A537EB"/>
    <w:rsid w:val="00B27F9F"/>
    <w:rsid w:val="00B43FDD"/>
    <w:rsid w:val="00B539C6"/>
    <w:rsid w:val="00B54715"/>
    <w:rsid w:val="00B92A8B"/>
    <w:rsid w:val="00BE008B"/>
    <w:rsid w:val="00C225D8"/>
    <w:rsid w:val="00C36716"/>
    <w:rsid w:val="00C5300C"/>
    <w:rsid w:val="00C60942"/>
    <w:rsid w:val="00CB72F3"/>
    <w:rsid w:val="00CE45F3"/>
    <w:rsid w:val="00D21908"/>
    <w:rsid w:val="00D62576"/>
    <w:rsid w:val="00D71685"/>
    <w:rsid w:val="00D8521F"/>
    <w:rsid w:val="00D945AD"/>
    <w:rsid w:val="00DA55AC"/>
    <w:rsid w:val="00DB32F7"/>
    <w:rsid w:val="00DE0E3B"/>
    <w:rsid w:val="00DE22BC"/>
    <w:rsid w:val="00DE7290"/>
    <w:rsid w:val="00DF78FF"/>
    <w:rsid w:val="00E139E3"/>
    <w:rsid w:val="00E76247"/>
    <w:rsid w:val="00F00035"/>
    <w:rsid w:val="00F00A03"/>
    <w:rsid w:val="00F44535"/>
    <w:rsid w:val="00F53568"/>
    <w:rsid w:val="00F71A29"/>
    <w:rsid w:val="00F83821"/>
    <w:rsid w:val="00FB1977"/>
    <w:rsid w:val="00FD098A"/>
    <w:rsid w:val="00FD188E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70A0B6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3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8783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8783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08783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08783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783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783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8783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783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783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Pr>
      <w:sz w:val="22"/>
      <w:szCs w:val="22"/>
    </w:rPr>
  </w:style>
  <w:style w:type="paragraph" w:styleId="21">
    <w:name w:val="Body Text 2"/>
    <w:basedOn w:val="a"/>
    <w:rPr>
      <w:rFonts w:ascii="Arial" w:hAnsi="Arial" w:cs="Arial"/>
      <w:i w:val="0"/>
    </w:rPr>
  </w:style>
  <w:style w:type="paragraph" w:customStyle="1" w:styleId="11">
    <w:name w:val="Основной текст 1"/>
    <w:pPr>
      <w:spacing w:after="240" w:line="320" w:lineRule="atLeast"/>
    </w:pPr>
    <w:rPr>
      <w:rFonts w:ascii="Arial" w:hAnsi="Arial" w:cs="Arial"/>
      <w:i/>
      <w:spacing w:val="-5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2">
    <w:name w:val="Адрес 2"/>
    <w:pPr>
      <w:jc w:val="center"/>
    </w:pPr>
    <w:rPr>
      <w:rFonts w:ascii="Arial" w:hAnsi="Arial" w:cs="Arial"/>
      <w:kern w:val="28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 w:val="0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356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637A"/>
    <w:rPr>
      <w:rFonts w:ascii="Tahoma" w:hAnsi="Tahoma" w:cs="Tahoma"/>
      <w:color w:val="000000"/>
      <w:kern w:val="28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783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0878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0878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0878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878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8783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rsid w:val="0008783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8783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8783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08783C"/>
    <w:rPr>
      <w:b/>
      <w:bCs/>
      <w:color w:val="943634" w:themeColor="accent2" w:themeShade="BF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08783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e">
    <w:name w:val="Название Знак"/>
    <w:basedOn w:val="a0"/>
    <w:link w:val="ad"/>
    <w:uiPriority w:val="10"/>
    <w:rsid w:val="0008783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">
    <w:name w:val="Subtitle"/>
    <w:basedOn w:val="a"/>
    <w:next w:val="a"/>
    <w:link w:val="af0"/>
    <w:uiPriority w:val="11"/>
    <w:qFormat/>
    <w:rsid w:val="0008783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08783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1">
    <w:name w:val="Strong"/>
    <w:uiPriority w:val="22"/>
    <w:qFormat/>
    <w:rsid w:val="0008783C"/>
    <w:rPr>
      <w:b/>
      <w:bCs/>
      <w:spacing w:val="0"/>
    </w:rPr>
  </w:style>
  <w:style w:type="character" w:styleId="af2">
    <w:name w:val="Emphasis"/>
    <w:uiPriority w:val="20"/>
    <w:qFormat/>
    <w:rsid w:val="0008783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3">
    <w:name w:val="No Spacing"/>
    <w:basedOn w:val="a"/>
    <w:uiPriority w:val="1"/>
    <w:qFormat/>
    <w:rsid w:val="0008783C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08783C"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08783C"/>
    <w:rPr>
      <w:i w:val="0"/>
      <w:iCs w:val="0"/>
      <w:color w:val="943634" w:themeColor="accent2" w:themeShade="BF"/>
    </w:rPr>
  </w:style>
  <w:style w:type="character" w:customStyle="1" w:styleId="24">
    <w:name w:val="Цитата 2 Знак"/>
    <w:basedOn w:val="a0"/>
    <w:link w:val="23"/>
    <w:uiPriority w:val="29"/>
    <w:rsid w:val="0008783C"/>
    <w:rPr>
      <w:color w:val="943634" w:themeColor="accent2" w:themeShade="BF"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08783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6">
    <w:name w:val="Выделенная цитата Знак"/>
    <w:basedOn w:val="a0"/>
    <w:link w:val="af5"/>
    <w:uiPriority w:val="30"/>
    <w:rsid w:val="0008783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08783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8">
    <w:name w:val="Intense Emphasis"/>
    <w:uiPriority w:val="21"/>
    <w:qFormat/>
    <w:rsid w:val="0008783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Subtle Reference"/>
    <w:uiPriority w:val="31"/>
    <w:qFormat/>
    <w:rsid w:val="0008783C"/>
    <w:rPr>
      <w:i/>
      <w:iCs/>
      <w:smallCaps/>
      <w:color w:val="C0504D" w:themeColor="accent2"/>
      <w:u w:color="C0504D" w:themeColor="accent2"/>
    </w:rPr>
  </w:style>
  <w:style w:type="character" w:styleId="afa">
    <w:name w:val="Intense Reference"/>
    <w:uiPriority w:val="32"/>
    <w:qFormat/>
    <w:rsid w:val="0008783C"/>
    <w:rPr>
      <w:b/>
      <w:bCs/>
      <w:i/>
      <w:iCs/>
      <w:smallCaps/>
      <w:color w:val="C0504D" w:themeColor="accent2"/>
      <w:u w:color="C0504D" w:themeColor="accent2"/>
    </w:rPr>
  </w:style>
  <w:style w:type="character" w:styleId="afb">
    <w:name w:val="Book Title"/>
    <w:uiPriority w:val="33"/>
    <w:qFormat/>
    <w:rsid w:val="0008783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c">
    <w:name w:val="TOC Heading"/>
    <w:basedOn w:val="1"/>
    <w:next w:val="a"/>
    <w:uiPriority w:val="39"/>
    <w:semiHidden/>
    <w:unhideWhenUsed/>
    <w:qFormat/>
    <w:rsid w:val="0008783C"/>
    <w:pPr>
      <w:outlineLvl w:val="9"/>
    </w:pPr>
    <w:rPr>
      <w:lang w:bidi="en-US"/>
    </w:rPr>
  </w:style>
  <w:style w:type="paragraph" w:styleId="afd">
    <w:name w:val="header"/>
    <w:basedOn w:val="a"/>
    <w:link w:val="afe"/>
    <w:uiPriority w:val="99"/>
    <w:unhideWhenUsed/>
    <w:rsid w:val="0008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08783C"/>
    <w:rPr>
      <w:i/>
      <w:iCs/>
      <w:sz w:val="20"/>
      <w:szCs w:val="20"/>
    </w:rPr>
  </w:style>
  <w:style w:type="paragraph" w:styleId="aff">
    <w:name w:val="footer"/>
    <w:basedOn w:val="a"/>
    <w:link w:val="aff0"/>
    <w:uiPriority w:val="99"/>
    <w:unhideWhenUsed/>
    <w:rsid w:val="0008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08783C"/>
    <w:rPr>
      <w:i/>
      <w:iCs/>
      <w:sz w:val="20"/>
      <w:szCs w:val="20"/>
    </w:rPr>
  </w:style>
  <w:style w:type="table" w:styleId="aff1">
    <w:name w:val="Table Grid"/>
    <w:basedOn w:val="a1"/>
    <w:uiPriority w:val="59"/>
    <w:rsid w:val="00375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annotation reference"/>
    <w:basedOn w:val="a0"/>
    <w:uiPriority w:val="99"/>
    <w:semiHidden/>
    <w:unhideWhenUsed/>
    <w:rsid w:val="00DE22BC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DE22BC"/>
    <w:pPr>
      <w:spacing w:line="240" w:lineRule="auto"/>
    </w:pPr>
  </w:style>
  <w:style w:type="character" w:customStyle="1" w:styleId="aff4">
    <w:name w:val="Текст примечания Знак"/>
    <w:basedOn w:val="a0"/>
    <w:link w:val="aff3"/>
    <w:uiPriority w:val="99"/>
    <w:semiHidden/>
    <w:rsid w:val="00DE22BC"/>
    <w:rPr>
      <w:i/>
      <w:iCs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DE22BC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DE22BC"/>
    <w:rPr>
      <w:b/>
      <w:bCs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3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8783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8783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08783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08783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783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783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8783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783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783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Pr>
      <w:sz w:val="22"/>
      <w:szCs w:val="22"/>
    </w:rPr>
  </w:style>
  <w:style w:type="paragraph" w:styleId="21">
    <w:name w:val="Body Text 2"/>
    <w:basedOn w:val="a"/>
    <w:rPr>
      <w:rFonts w:ascii="Arial" w:hAnsi="Arial" w:cs="Arial"/>
      <w:i w:val="0"/>
    </w:rPr>
  </w:style>
  <w:style w:type="paragraph" w:customStyle="1" w:styleId="11">
    <w:name w:val="Основной текст 1"/>
    <w:pPr>
      <w:spacing w:after="240" w:line="320" w:lineRule="atLeast"/>
    </w:pPr>
    <w:rPr>
      <w:rFonts w:ascii="Arial" w:hAnsi="Arial" w:cs="Arial"/>
      <w:i/>
      <w:spacing w:val="-5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2">
    <w:name w:val="Адрес 2"/>
    <w:pPr>
      <w:jc w:val="center"/>
    </w:pPr>
    <w:rPr>
      <w:rFonts w:ascii="Arial" w:hAnsi="Arial" w:cs="Arial"/>
      <w:kern w:val="28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 w:val="0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paragraph" w:styleId="aa">
    <w:name w:val="Balloon Text"/>
    <w:basedOn w:val="a"/>
    <w:link w:val="ab"/>
    <w:uiPriority w:val="99"/>
    <w:semiHidden/>
    <w:unhideWhenUsed/>
    <w:rsid w:val="00356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637A"/>
    <w:rPr>
      <w:rFonts w:ascii="Tahoma" w:hAnsi="Tahoma" w:cs="Tahoma"/>
      <w:color w:val="000000"/>
      <w:kern w:val="28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783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0878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0878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0878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878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8783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rsid w:val="0008783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8783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8783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08783C"/>
    <w:rPr>
      <w:b/>
      <w:bCs/>
      <w:color w:val="943634" w:themeColor="accent2" w:themeShade="BF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08783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e">
    <w:name w:val="Название Знак"/>
    <w:basedOn w:val="a0"/>
    <w:link w:val="ad"/>
    <w:uiPriority w:val="10"/>
    <w:rsid w:val="0008783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">
    <w:name w:val="Subtitle"/>
    <w:basedOn w:val="a"/>
    <w:next w:val="a"/>
    <w:link w:val="af0"/>
    <w:uiPriority w:val="11"/>
    <w:qFormat/>
    <w:rsid w:val="0008783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08783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1">
    <w:name w:val="Strong"/>
    <w:uiPriority w:val="22"/>
    <w:qFormat/>
    <w:rsid w:val="0008783C"/>
    <w:rPr>
      <w:b/>
      <w:bCs/>
      <w:spacing w:val="0"/>
    </w:rPr>
  </w:style>
  <w:style w:type="character" w:styleId="af2">
    <w:name w:val="Emphasis"/>
    <w:uiPriority w:val="20"/>
    <w:qFormat/>
    <w:rsid w:val="0008783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3">
    <w:name w:val="No Spacing"/>
    <w:basedOn w:val="a"/>
    <w:uiPriority w:val="1"/>
    <w:qFormat/>
    <w:rsid w:val="0008783C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08783C"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08783C"/>
    <w:rPr>
      <w:i w:val="0"/>
      <w:iCs w:val="0"/>
      <w:color w:val="943634" w:themeColor="accent2" w:themeShade="BF"/>
    </w:rPr>
  </w:style>
  <w:style w:type="character" w:customStyle="1" w:styleId="24">
    <w:name w:val="Цитата 2 Знак"/>
    <w:basedOn w:val="a0"/>
    <w:link w:val="23"/>
    <w:uiPriority w:val="29"/>
    <w:rsid w:val="0008783C"/>
    <w:rPr>
      <w:color w:val="943634" w:themeColor="accent2" w:themeShade="BF"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08783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6">
    <w:name w:val="Выделенная цитата Знак"/>
    <w:basedOn w:val="a0"/>
    <w:link w:val="af5"/>
    <w:uiPriority w:val="30"/>
    <w:rsid w:val="0008783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08783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8">
    <w:name w:val="Intense Emphasis"/>
    <w:uiPriority w:val="21"/>
    <w:qFormat/>
    <w:rsid w:val="0008783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Subtle Reference"/>
    <w:uiPriority w:val="31"/>
    <w:qFormat/>
    <w:rsid w:val="0008783C"/>
    <w:rPr>
      <w:i/>
      <w:iCs/>
      <w:smallCaps/>
      <w:color w:val="C0504D" w:themeColor="accent2"/>
      <w:u w:color="C0504D" w:themeColor="accent2"/>
    </w:rPr>
  </w:style>
  <w:style w:type="character" w:styleId="afa">
    <w:name w:val="Intense Reference"/>
    <w:uiPriority w:val="32"/>
    <w:qFormat/>
    <w:rsid w:val="0008783C"/>
    <w:rPr>
      <w:b/>
      <w:bCs/>
      <w:i/>
      <w:iCs/>
      <w:smallCaps/>
      <w:color w:val="C0504D" w:themeColor="accent2"/>
      <w:u w:color="C0504D" w:themeColor="accent2"/>
    </w:rPr>
  </w:style>
  <w:style w:type="character" w:styleId="afb">
    <w:name w:val="Book Title"/>
    <w:uiPriority w:val="33"/>
    <w:qFormat/>
    <w:rsid w:val="0008783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c">
    <w:name w:val="TOC Heading"/>
    <w:basedOn w:val="1"/>
    <w:next w:val="a"/>
    <w:uiPriority w:val="39"/>
    <w:semiHidden/>
    <w:unhideWhenUsed/>
    <w:qFormat/>
    <w:rsid w:val="0008783C"/>
    <w:pPr>
      <w:outlineLvl w:val="9"/>
    </w:pPr>
    <w:rPr>
      <w:lang w:bidi="en-US"/>
    </w:rPr>
  </w:style>
  <w:style w:type="paragraph" w:styleId="afd">
    <w:name w:val="header"/>
    <w:basedOn w:val="a"/>
    <w:link w:val="afe"/>
    <w:uiPriority w:val="99"/>
    <w:unhideWhenUsed/>
    <w:rsid w:val="0008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08783C"/>
    <w:rPr>
      <w:i/>
      <w:iCs/>
      <w:sz w:val="20"/>
      <w:szCs w:val="20"/>
    </w:rPr>
  </w:style>
  <w:style w:type="paragraph" w:styleId="aff">
    <w:name w:val="footer"/>
    <w:basedOn w:val="a"/>
    <w:link w:val="aff0"/>
    <w:uiPriority w:val="99"/>
    <w:unhideWhenUsed/>
    <w:rsid w:val="00087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08783C"/>
    <w:rPr>
      <w:i/>
      <w:iCs/>
      <w:sz w:val="20"/>
      <w:szCs w:val="20"/>
    </w:rPr>
  </w:style>
  <w:style w:type="table" w:styleId="aff1">
    <w:name w:val="Table Grid"/>
    <w:basedOn w:val="a1"/>
    <w:uiPriority w:val="59"/>
    <w:rsid w:val="00375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annotation reference"/>
    <w:basedOn w:val="a0"/>
    <w:uiPriority w:val="99"/>
    <w:semiHidden/>
    <w:unhideWhenUsed/>
    <w:rsid w:val="00DE22BC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DE22BC"/>
    <w:pPr>
      <w:spacing w:line="240" w:lineRule="auto"/>
    </w:pPr>
  </w:style>
  <w:style w:type="character" w:customStyle="1" w:styleId="aff4">
    <w:name w:val="Текст примечания Знак"/>
    <w:basedOn w:val="a0"/>
    <w:link w:val="aff3"/>
    <w:uiPriority w:val="99"/>
    <w:semiHidden/>
    <w:rsid w:val="00DE22BC"/>
    <w:rPr>
      <w:i/>
      <w:iCs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DE22BC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DE22BC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4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hyperlink" Target="mailto:dpivn@mai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dpivn@mail.ru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10.emf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0.jpeg"/><Relationship Id="rId22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76;&#1086;&#1084;%20&#1087;&#1080;&#1086;&#1085;&#1077;&#1088;&#1086;&#1074;\AppData\Roaming\Microsoft\&#1064;&#1072;&#1073;&#1083;&#1086;&#1085;&#1099;\Business%20brochure%20(Leve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 (Level design)</Template>
  <TotalTime>69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пионеров</dc:creator>
  <cp:lastModifiedBy>1</cp:lastModifiedBy>
  <cp:revision>10</cp:revision>
  <cp:lastPrinted>2020-08-13T06:29:00Z</cp:lastPrinted>
  <dcterms:created xsi:type="dcterms:W3CDTF">2020-08-11T13:56:00Z</dcterms:created>
  <dcterms:modified xsi:type="dcterms:W3CDTF">2022-03-03T08:06:00Z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